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2A44A540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0F781B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0F781B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4C6926AC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93502C">
        <w:rPr>
          <w:rFonts w:ascii="Arial" w:hAnsi="Arial" w:cs="Arial"/>
          <w:b/>
          <w:iCs/>
          <w:sz w:val="21"/>
          <w:szCs w:val="21"/>
        </w:rPr>
        <w:t>24</w:t>
      </w:r>
      <w:r w:rsidRPr="003A6307" w:rsidR="0093502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3502C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93502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3502C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2016360C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735AB4">
        <w:rPr>
          <w:rFonts w:ascii="Arial" w:hAnsi="Arial" w:cs="Arial"/>
          <w:b/>
          <w:iCs/>
          <w:sz w:val="21"/>
          <w:szCs w:val="21"/>
        </w:rPr>
        <w:t>Warrington Street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Pr="001C47CC" w:rsidR="00A5744F" w:rsidP="00416A2D" w:rsidRDefault="00554195" w14:paraId="5461ADB4" w14:textId="484721D8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="00735AB4">
        <w:rPr>
          <w:rFonts w:ascii="Arial" w:hAnsi="Arial" w:cs="Arial"/>
          <w:sz w:val="21"/>
          <w:szCs w:val="21"/>
        </w:rPr>
        <w:t>Warrington Street</w:t>
      </w:r>
      <w:r w:rsidR="000606D5">
        <w:rPr>
          <w:rFonts w:ascii="Arial" w:hAnsi="Arial" w:cs="Arial"/>
          <w:sz w:val="21"/>
          <w:szCs w:val="21"/>
        </w:rPr>
        <w:t>.</w:t>
      </w: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74C048DB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r w:rsidRPr="001C47CC" w:rsidR="002A256C">
        <w:rPr>
          <w:rFonts w:cs="Arial"/>
          <w:sz w:val="21"/>
          <w:szCs w:val="21"/>
        </w:rPr>
        <w:t>zone</w:t>
      </w:r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="00735AB4">
        <w:rPr>
          <w:rFonts w:cs="Arial"/>
          <w:sz w:val="21"/>
          <w:szCs w:val="21"/>
        </w:rPr>
        <w:t>Warrington Street</w:t>
      </w:r>
      <w:r w:rsidR="00610D2C">
        <w:rPr>
          <w:rFonts w:cs="Arial"/>
          <w:sz w:val="21"/>
          <w:szCs w:val="21"/>
        </w:rPr>
        <w:t>.</w:t>
      </w:r>
    </w:p>
    <w:p w:rsidRPr="00610D2C" w:rsidR="00E92728" w:rsidP="00A84854" w:rsidRDefault="00E92728" w14:paraId="1F71E6A2" w14:textId="79D0A879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93502C">
        <w:rPr>
          <w:rFonts w:ascii="Arial" w:hAnsi="Arial" w:cs="Arial"/>
          <w:b/>
          <w:iCs/>
          <w:sz w:val="21"/>
          <w:szCs w:val="21"/>
        </w:rPr>
        <w:t>24</w:t>
      </w:r>
      <w:r w:rsidRPr="003A6307" w:rsidR="0093502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3502C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93502C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3502C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13DC33EC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93502C">
        <w:rPr>
          <w:rFonts w:cs="Arial"/>
          <w:b/>
          <w:iCs/>
          <w:sz w:val="21"/>
          <w:szCs w:val="21"/>
        </w:rPr>
        <w:t>24</w:t>
      </w:r>
      <w:r w:rsidRPr="003A6307" w:rsidR="0093502C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93502C">
        <w:rPr>
          <w:rFonts w:cs="Arial"/>
          <w:b/>
          <w:iCs/>
          <w:sz w:val="21"/>
          <w:szCs w:val="21"/>
        </w:rPr>
        <w:t xml:space="preserve"> JULY – 11</w:t>
      </w:r>
      <w:r w:rsidRPr="003A6307" w:rsidR="0093502C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93502C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214033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E12448" w14:paraId="22025C86" w14:textId="28BC27F5">
      <w:pPr>
        <w:rPr>
          <w:rFonts w:cs="Arial"/>
          <w:sz w:val="21"/>
          <w:szCs w:val="21"/>
        </w:rPr>
      </w:pPr>
      <w:r>
        <w:rPr>
          <w:rFonts w:cs="Arial"/>
          <w:b/>
          <w:iCs/>
          <w:sz w:val="22"/>
          <w:szCs w:val="22"/>
          <w:lang w:eastAsia="en-GB"/>
        </w:rPr>
        <w:br w:type="page"/>
      </w:r>
      <w:r w:rsidRPr="00D14C35">
        <w:rPr>
          <w:rFonts w:cs="Arial"/>
          <w:b/>
          <w:iCs/>
          <w:sz w:val="21"/>
          <w:szCs w:val="21"/>
          <w:lang w:eastAsia="en-GB"/>
        </w:rPr>
        <w:lastRenderedPageBreak/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735AB4">
        <w:rPr>
          <w:rFonts w:cs="Arial"/>
          <w:b/>
          <w:iCs/>
          <w:sz w:val="21"/>
          <w:szCs w:val="21"/>
          <w:lang w:eastAsia="en-GB"/>
        </w:rPr>
        <w:t>W</w:t>
      </w:r>
      <w:r w:rsidRPr="00D14C35" w:rsidR="00D14C35">
        <w:rPr>
          <w:rFonts w:cs="Arial"/>
          <w:b/>
          <w:iCs/>
          <w:sz w:val="21"/>
          <w:szCs w:val="21"/>
          <w:lang w:eastAsia="en-GB"/>
        </w:rPr>
        <w:t>ARRINGTON STREET</w:t>
      </w:r>
      <w:r w:rsidRPr="00D14C35" w:rsidR="003674E1">
        <w:rPr>
          <w:rFonts w:cs="Arial"/>
          <w:sz w:val="21"/>
          <w:szCs w:val="21"/>
        </w:rPr>
        <w:t>.</w:t>
      </w:r>
    </w:p>
    <w:p w:rsidR="005D322A" w:rsidP="00EB5447" w:rsidRDefault="005B74A6" w14:paraId="2E93D8F9" w14:textId="5555B4CC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editId="5405EB4C" wp14:anchorId="3A0423B0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5968365" cy="86220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t="1320" r="2553" b="1849"/>
                    <a:stretch/>
                  </pic:blipFill>
                  <pic:spPr bwMode="auto">
                    <a:xfrm>
                      <a:off x="0" y="0"/>
                      <a:ext cx="5968365" cy="86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9B90" w14:textId="77777777" w:rsidR="00BF0330" w:rsidRDefault="00BF0330">
      <w:r>
        <w:separator/>
      </w:r>
    </w:p>
  </w:endnote>
  <w:endnote w:type="continuationSeparator" w:id="0">
    <w:p w14:paraId="2241465F" w14:textId="77777777" w:rsidR="00BF0330" w:rsidRDefault="00BF0330">
      <w:r>
        <w:continuationSeparator/>
      </w:r>
    </w:p>
  </w:endnote>
  <w:endnote w:type="continuationNotice" w:id="1">
    <w:p w14:paraId="4499F69D" w14:textId="77777777" w:rsidR="00BF0330" w:rsidRDefault="00BF03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54E8C" w14:textId="77777777" w:rsidR="00BF0330" w:rsidRDefault="00BF0330">
      <w:r>
        <w:separator/>
      </w:r>
    </w:p>
  </w:footnote>
  <w:footnote w:type="continuationSeparator" w:id="0">
    <w:p w14:paraId="7F66DBB0" w14:textId="77777777" w:rsidR="00BF0330" w:rsidRDefault="00BF0330">
      <w:r>
        <w:continuationSeparator/>
      </w:r>
    </w:p>
  </w:footnote>
  <w:footnote w:type="continuationNotice" w:id="1">
    <w:p w14:paraId="2D4D6709" w14:textId="77777777" w:rsidR="00BF0330" w:rsidRDefault="00BF03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0F781B"/>
    <w:rsid w:val="001043B3"/>
    <w:rsid w:val="0010473B"/>
    <w:rsid w:val="00107A14"/>
    <w:rsid w:val="00112461"/>
    <w:rsid w:val="00112E4B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4502"/>
    <w:rsid w:val="00543291"/>
    <w:rsid w:val="00543A71"/>
    <w:rsid w:val="00553912"/>
    <w:rsid w:val="00554195"/>
    <w:rsid w:val="00554B77"/>
    <w:rsid w:val="00556FE7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2811"/>
    <w:rsid w:val="005F5231"/>
    <w:rsid w:val="005F57C8"/>
    <w:rsid w:val="005F7175"/>
    <w:rsid w:val="00602A35"/>
    <w:rsid w:val="00604285"/>
    <w:rsid w:val="00610D2C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3502C"/>
    <w:rsid w:val="00941687"/>
    <w:rsid w:val="00943895"/>
    <w:rsid w:val="00943FA5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C1AB4"/>
    <w:rsid w:val="00DC2258"/>
    <w:rsid w:val="00DC5BE7"/>
    <w:rsid w:val="00DD18C4"/>
    <w:rsid w:val="00DD34E6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49AB719-C909-447F-90D2-3C722F244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4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1279</TotalTime>
  <Pages>4</Pages>
  <Words>700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4748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Warrington Street</dc:title>
  <dc:creator>Diane Norman</dc:creator>
  <cp:lastModifiedBy>Georgie Power</cp:lastModifiedBy>
  <cp:revision>97</cp:revision>
  <cp:lastPrinted>2018-10-16T09:57:00Z</cp:lastPrinted>
  <dcterms:created xsi:type="dcterms:W3CDTF">2020-11-18T16:06:00Z</dcterms:created>
  <dcterms:modified xsi:type="dcterms:W3CDTF">2023-07-17T10:07:57Z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