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5A161E" w:rsidR="005A161E" w:rsidP="009D4963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0"/>
            <w:r w:rsidRPr="008B7188">
              <w:rPr>
                <w:sz w:val="22"/>
                <w:szCs w:val="22"/>
              </w:rPr>
              <w:t xml:space="preserve"> </w:t>
            </w:r>
            <w:bookmarkEnd w:id="0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61993BE4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7F7123">
              <w:rPr>
                <w:sz w:val="22"/>
                <w:szCs w:val="22"/>
              </w:rPr>
              <w:t>2</w:t>
            </w:r>
            <w:r w:rsidR="002216EB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2216EB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0CF276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7F7123">
              <w:rPr>
                <w:sz w:val="22"/>
                <w:szCs w:val="22"/>
              </w:rPr>
              <w:t>0345 606 6171</w:t>
            </w:r>
          </w:p>
          <w:p w:rsidRPr="005A161E" w:rsidR="005A161E" w:rsidP="005A161E" w:rsidRDefault="005A161E" w14:paraId="5E1A42F6" w14:textId="16A369E1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7F7123" w:rsidR="007F7123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4B18DC2C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F71388">
        <w:rPr>
          <w:rFonts w:ascii="Arial" w:hAnsi="Arial" w:cs="Arial"/>
          <w:b/>
          <w:iCs/>
          <w:sz w:val="21"/>
          <w:szCs w:val="21"/>
        </w:rPr>
        <w:t>2</w:t>
      </w:r>
      <w:r w:rsidRPr="003A6307" w:rsidR="00C26916">
        <w:rPr>
          <w:rFonts w:ascii="Arial" w:hAnsi="Arial" w:cs="Arial"/>
          <w:b/>
          <w:iCs/>
          <w:sz w:val="21"/>
          <w:szCs w:val="21"/>
        </w:rPr>
        <w:t>4</w:t>
      </w:r>
      <w:r w:rsidRPr="003A6307" w:rsidR="00F7138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F71388">
        <w:rPr>
          <w:rFonts w:ascii="Arial" w:hAnsi="Arial" w:cs="Arial"/>
          <w:b/>
          <w:iCs/>
          <w:sz w:val="21"/>
          <w:szCs w:val="21"/>
        </w:rPr>
        <w:t xml:space="preserve"> </w:t>
      </w:r>
      <w:r w:rsidRPr="003A6307" w:rsidR="00C26916">
        <w:rPr>
          <w:rFonts w:ascii="Arial" w:hAnsi="Arial" w:cs="Arial"/>
          <w:b/>
          <w:iCs/>
          <w:sz w:val="21"/>
          <w:szCs w:val="21"/>
        </w:rPr>
        <w:t>JULY</w:t>
      </w:r>
      <w:r w:rsidRPr="003A6307" w:rsidR="00F71388">
        <w:rPr>
          <w:rFonts w:ascii="Arial" w:hAnsi="Arial" w:cs="Arial"/>
          <w:b/>
          <w:iCs/>
          <w:sz w:val="21"/>
          <w:szCs w:val="21"/>
        </w:rPr>
        <w:t xml:space="preserve"> – </w:t>
      </w:r>
      <w:r w:rsidRPr="003A6307" w:rsidR="003A6307">
        <w:rPr>
          <w:rFonts w:ascii="Arial" w:hAnsi="Arial" w:cs="Arial"/>
          <w:b/>
          <w:iCs/>
          <w:sz w:val="21"/>
          <w:szCs w:val="21"/>
        </w:rPr>
        <w:t>11</w:t>
      </w:r>
      <w:r w:rsidRPr="003A6307" w:rsidR="00F7138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F71388">
        <w:rPr>
          <w:rFonts w:ascii="Arial" w:hAnsi="Arial" w:cs="Arial"/>
          <w:b/>
          <w:iCs/>
          <w:sz w:val="21"/>
          <w:szCs w:val="21"/>
        </w:rPr>
        <w:t xml:space="preserve"> </w:t>
      </w:r>
      <w:r w:rsidRPr="003A6307" w:rsidR="003A6307">
        <w:rPr>
          <w:rFonts w:ascii="Arial" w:hAnsi="Arial" w:cs="Arial"/>
          <w:b/>
          <w:iCs/>
          <w:sz w:val="21"/>
          <w:szCs w:val="21"/>
        </w:rPr>
        <w:t>AUGUST</w:t>
      </w:r>
      <w:r w:rsidRPr="003A6307" w:rsidR="00EE4E16">
        <w:rPr>
          <w:rFonts w:ascii="Arial" w:hAnsi="Arial" w:cs="Arial"/>
          <w:b/>
          <w:iCs/>
          <w:sz w:val="21"/>
          <w:szCs w:val="21"/>
        </w:rPr>
        <w:t xml:space="preserve"> 202</w:t>
      </w:r>
      <w:r w:rsidRPr="003A6307" w:rsidR="003A6307">
        <w:rPr>
          <w:rFonts w:ascii="Arial" w:hAnsi="Arial" w:cs="Arial"/>
          <w:b/>
          <w:iCs/>
          <w:sz w:val="21"/>
          <w:szCs w:val="21"/>
        </w:rPr>
        <w:t>3</w:t>
      </w:r>
    </w:p>
    <w:p w:rsidRPr="001C47CC" w:rsidR="00F71388" w:rsidP="005D1D35" w:rsidRDefault="00F71388" w14:paraId="2EE16942" w14:textId="138AA1E0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THE AVENUE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A5744F" w:rsidP="00416A2D" w:rsidRDefault="00554195" w14:paraId="5461ADB4" w14:textId="7C6D50A0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="000606D5">
        <w:rPr>
          <w:rFonts w:ascii="Arial" w:hAnsi="Arial" w:cs="Arial"/>
          <w:sz w:val="21"/>
          <w:szCs w:val="21"/>
        </w:rPr>
        <w:t>The Avenue.</w:t>
      </w: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23D8AF53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r w:rsidRPr="001C47CC" w:rsidR="002A256C">
        <w:rPr>
          <w:rFonts w:cs="Arial"/>
          <w:sz w:val="21"/>
          <w:szCs w:val="21"/>
        </w:rPr>
        <w:t>zone</w:t>
      </w:r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="00543A71">
        <w:rPr>
          <w:rFonts w:cs="Arial"/>
          <w:sz w:val="21"/>
          <w:szCs w:val="21"/>
        </w:rPr>
        <w:t>The Avenue</w:t>
      </w:r>
      <w:r w:rsidR="00610D2C">
        <w:rPr>
          <w:rFonts w:cs="Arial"/>
          <w:sz w:val="21"/>
          <w:szCs w:val="21"/>
        </w:rPr>
        <w:t>.</w:t>
      </w:r>
    </w:p>
    <w:p w:rsidRPr="00610D2C" w:rsidR="00E92728" w:rsidP="00A84854" w:rsidRDefault="00E92728" w14:paraId="1F71E6A2" w14:textId="3DDD67DA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3A6307">
        <w:rPr>
          <w:rFonts w:ascii="Arial" w:hAnsi="Arial" w:cs="Arial"/>
          <w:b/>
          <w:iCs/>
          <w:sz w:val="21"/>
          <w:szCs w:val="21"/>
        </w:rPr>
        <w:t>24</w:t>
      </w:r>
      <w:r w:rsidRPr="003A6307" w:rsidR="003A630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3A6307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3A630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3A6307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1"/>
      <w:bookmarkEnd w:id="1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2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664A8D78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3A6307">
        <w:rPr>
          <w:rFonts w:cs="Arial"/>
          <w:b/>
          <w:iCs/>
          <w:sz w:val="21"/>
          <w:szCs w:val="21"/>
        </w:rPr>
        <w:t>24</w:t>
      </w:r>
      <w:r w:rsidRPr="003A6307" w:rsidR="003A6307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3A6307">
        <w:rPr>
          <w:rFonts w:cs="Arial"/>
          <w:b/>
          <w:iCs/>
          <w:sz w:val="21"/>
          <w:szCs w:val="21"/>
        </w:rPr>
        <w:t xml:space="preserve"> JULY – 11</w:t>
      </w:r>
      <w:r w:rsidRPr="003A6307" w:rsidR="003A6307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3A6307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3"/>
      <w:bookmarkEnd w:id="2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3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214033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1C62C6" w:rsidP="00930329" w:rsidRDefault="00E12448" w14:paraId="22025C86" w14:textId="7BF2C927">
      <w:pPr>
        <w:rPr>
          <w:rFonts w:cs="Arial"/>
          <w:sz w:val="22"/>
          <w:szCs w:val="22"/>
        </w:rPr>
      </w:pPr>
      <w:r>
        <w:rPr>
          <w:rFonts w:cs="Arial"/>
          <w:b/>
          <w:iCs/>
          <w:sz w:val="22"/>
          <w:szCs w:val="22"/>
          <w:lang w:eastAsia="en-GB"/>
        </w:rPr>
        <w:br w:type="page"/>
      </w:r>
      <w:r w:rsidR="005C198D">
        <w:rPr>
          <w:rFonts w:cs="Arial"/>
          <w:b/>
          <w:iCs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editId="0CE5EDEC" wp14:anchorId="5580C35B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5894070" cy="83858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144" r="1868" b="1981"/>
                    <a:stretch/>
                  </pic:blipFill>
                  <pic:spPr bwMode="auto">
                    <a:xfrm>
                      <a:off x="0" y="0"/>
                      <a:ext cx="589407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iCs/>
          <w:sz w:val="22"/>
          <w:szCs w:val="22"/>
          <w:lang w:eastAsia="en-GB"/>
        </w:rPr>
        <w:t xml:space="preserve">PLAN SHOWING THE PROPOSED </w:t>
      </w:r>
      <w:r w:rsidR="00610D2C">
        <w:rPr>
          <w:rFonts w:cs="Arial"/>
          <w:b/>
          <w:iCs/>
          <w:sz w:val="22"/>
          <w:szCs w:val="22"/>
          <w:lang w:eastAsia="en-GB"/>
        </w:rPr>
        <w:t xml:space="preserve">RESIDENT PARKING </w:t>
      </w:r>
      <w:r w:rsidR="009A6FA3">
        <w:rPr>
          <w:rFonts w:cs="Arial"/>
          <w:b/>
          <w:iCs/>
          <w:sz w:val="22"/>
          <w:szCs w:val="22"/>
          <w:lang w:eastAsia="en-GB"/>
        </w:rPr>
        <w:t>ZONE</w:t>
      </w:r>
      <w:r>
        <w:rPr>
          <w:rFonts w:cs="Arial"/>
          <w:b/>
          <w:iCs/>
          <w:sz w:val="22"/>
          <w:szCs w:val="22"/>
          <w:lang w:eastAsia="en-GB"/>
        </w:rPr>
        <w:t xml:space="preserve"> </w:t>
      </w:r>
      <w:r w:rsidR="00610D2C">
        <w:rPr>
          <w:rFonts w:cs="Arial"/>
          <w:b/>
          <w:iCs/>
          <w:sz w:val="22"/>
          <w:szCs w:val="22"/>
          <w:lang w:eastAsia="en-GB"/>
        </w:rPr>
        <w:t>IN</w:t>
      </w:r>
      <w:r w:rsidR="00930329">
        <w:rPr>
          <w:rFonts w:cs="Arial"/>
          <w:b/>
          <w:iCs/>
          <w:sz w:val="22"/>
          <w:szCs w:val="22"/>
          <w:lang w:eastAsia="en-GB"/>
        </w:rPr>
        <w:t xml:space="preserve"> THE AVENUE</w:t>
      </w:r>
      <w:r w:rsidRPr="003674E1" w:rsidR="003674E1">
        <w:rPr>
          <w:rFonts w:cs="Arial"/>
          <w:sz w:val="22"/>
          <w:szCs w:val="22"/>
        </w:rPr>
        <w:t>.</w:t>
      </w:r>
    </w:p>
    <w:p w:rsidR="005D322A" w:rsidP="00EB5447" w:rsidRDefault="005D322A" w14:paraId="2E93D8F9" w14:textId="6151032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E0BE6" w14:textId="77777777" w:rsidR="00691A7F" w:rsidRDefault="00691A7F">
      <w:r>
        <w:separator/>
      </w:r>
    </w:p>
  </w:endnote>
  <w:endnote w:type="continuationSeparator" w:id="0">
    <w:p w14:paraId="77099034" w14:textId="77777777" w:rsidR="00691A7F" w:rsidRDefault="00691A7F">
      <w:r>
        <w:continuationSeparator/>
      </w:r>
    </w:p>
  </w:endnote>
  <w:endnote w:type="continuationNotice" w:id="1">
    <w:p w14:paraId="7A2580FB" w14:textId="77777777" w:rsidR="00691A7F" w:rsidRDefault="00691A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04862" w14:textId="77777777" w:rsidR="00691A7F" w:rsidRDefault="00691A7F">
      <w:r>
        <w:separator/>
      </w:r>
    </w:p>
  </w:footnote>
  <w:footnote w:type="continuationSeparator" w:id="0">
    <w:p w14:paraId="5F155A57" w14:textId="77777777" w:rsidR="00691A7F" w:rsidRDefault="00691A7F">
      <w:r>
        <w:continuationSeparator/>
      </w:r>
    </w:p>
  </w:footnote>
  <w:footnote w:type="continuationNotice" w:id="1">
    <w:p w14:paraId="5CB4E4DA" w14:textId="77777777" w:rsidR="00691A7F" w:rsidRDefault="00691A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12461"/>
    <w:rsid w:val="00112E4B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5EDF"/>
    <w:rsid w:val="001A7513"/>
    <w:rsid w:val="001B79C2"/>
    <w:rsid w:val="001B79E9"/>
    <w:rsid w:val="001C0F8B"/>
    <w:rsid w:val="001C47CC"/>
    <w:rsid w:val="001C62C6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16E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4A86"/>
    <w:rsid w:val="0039543A"/>
    <w:rsid w:val="00396206"/>
    <w:rsid w:val="00396FC0"/>
    <w:rsid w:val="0039707B"/>
    <w:rsid w:val="003A071C"/>
    <w:rsid w:val="003A6307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4502"/>
    <w:rsid w:val="00543291"/>
    <w:rsid w:val="00543A71"/>
    <w:rsid w:val="00553912"/>
    <w:rsid w:val="00554195"/>
    <w:rsid w:val="00554B77"/>
    <w:rsid w:val="00556FE7"/>
    <w:rsid w:val="00580BB8"/>
    <w:rsid w:val="00596523"/>
    <w:rsid w:val="005A0A78"/>
    <w:rsid w:val="005A0E99"/>
    <w:rsid w:val="005A161E"/>
    <w:rsid w:val="005C198D"/>
    <w:rsid w:val="005C258E"/>
    <w:rsid w:val="005C2D72"/>
    <w:rsid w:val="005D1D35"/>
    <w:rsid w:val="005D322A"/>
    <w:rsid w:val="005D669B"/>
    <w:rsid w:val="005E031B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7F7123"/>
    <w:rsid w:val="00800E4B"/>
    <w:rsid w:val="00803044"/>
    <w:rsid w:val="008037A8"/>
    <w:rsid w:val="00805090"/>
    <w:rsid w:val="008205F5"/>
    <w:rsid w:val="008215DA"/>
    <w:rsid w:val="00821CE1"/>
    <w:rsid w:val="00823284"/>
    <w:rsid w:val="00825D9A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2FB7"/>
    <w:rsid w:val="00955472"/>
    <w:rsid w:val="00955781"/>
    <w:rsid w:val="00961CCC"/>
    <w:rsid w:val="009A6FA3"/>
    <w:rsid w:val="009B03C2"/>
    <w:rsid w:val="009B125F"/>
    <w:rsid w:val="009B5493"/>
    <w:rsid w:val="009C2D27"/>
    <w:rsid w:val="009D1E17"/>
    <w:rsid w:val="009D4963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E54"/>
    <w:rsid w:val="00BA3BF9"/>
    <w:rsid w:val="00BA44F3"/>
    <w:rsid w:val="00BA6239"/>
    <w:rsid w:val="00BB64F8"/>
    <w:rsid w:val="00BB6D2D"/>
    <w:rsid w:val="00BC4550"/>
    <w:rsid w:val="00BC7E12"/>
    <w:rsid w:val="00BE2F9C"/>
    <w:rsid w:val="00BE6363"/>
    <w:rsid w:val="00BF0345"/>
    <w:rsid w:val="00BF64B6"/>
    <w:rsid w:val="00C058C6"/>
    <w:rsid w:val="00C07B7D"/>
    <w:rsid w:val="00C100FD"/>
    <w:rsid w:val="00C1022B"/>
    <w:rsid w:val="00C26916"/>
    <w:rsid w:val="00C27F85"/>
    <w:rsid w:val="00C316E5"/>
    <w:rsid w:val="00C5215E"/>
    <w:rsid w:val="00C80256"/>
    <w:rsid w:val="00C82343"/>
    <w:rsid w:val="00C8511D"/>
    <w:rsid w:val="00C85D6B"/>
    <w:rsid w:val="00C90468"/>
    <w:rsid w:val="00C9222A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F1033"/>
    <w:rsid w:val="00EF17A3"/>
    <w:rsid w:val="00EF1B57"/>
    <w:rsid w:val="00EF6647"/>
    <w:rsid w:val="00F02C09"/>
    <w:rsid w:val="00F02EA2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75A8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1F6F99F-7450-4AFE-AF6E-92FB61572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5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1318</TotalTime>
  <Pages>4</Pages>
  <Words>695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4567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Avenue</dc:title>
  <dc:creator>Diane Norman</dc:creator>
  <cp:lastModifiedBy>Georgie Power</cp:lastModifiedBy>
  <cp:revision>91</cp:revision>
  <cp:lastPrinted>2018-10-16T09:57:00Z</cp:lastPrinted>
  <dcterms:created xsi:type="dcterms:W3CDTF">2020-11-18T16:06:00Z</dcterms:created>
  <dcterms:modified xsi:type="dcterms:W3CDTF">2023-07-17T10:20:26Z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