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margin" w:tblpY="10934"/>
        <w:tblOverlap w:val="never"/>
        <w:tblW w:w="859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left w:w="85" w:type="dxa"/>
          <w:right w:w="85" w:type="dxa"/>
        </w:tblCellMar>
        <w:tblLook w:val="0000" w:firstRow="0" w:lastRow="0" w:firstColumn="0" w:lastColumn="0" w:noHBand="0" w:noVBand="0"/>
      </w:tblPr>
      <w:tblGrid>
        <w:gridCol w:w="8590"/>
      </w:tblGrid>
      <w:tr w:rsidRPr="00F64C06" w:rsidR="007A035B" w:rsidTr="007A035B" w14:paraId="40DC7462" w14:textId="77777777">
        <w:trPr>
          <w:cantSplit/>
          <w:trHeight w:val="567"/>
        </w:trPr>
        <w:tc>
          <w:tcPr>
            <w:tcW w:w="8590" w:type="dxa"/>
          </w:tcPr>
          <w:p w:rsidRPr="00F64C06" w:rsidR="007A035B" w:rsidP="000F4250" w:rsidRDefault="007A035B" w14:paraId="4C004178" w14:textId="77777777">
            <w:pPr>
              <w:pStyle w:val="CompanyDetails-Subheading"/>
              <w:rPr>
                <w:noProof/>
              </w:rPr>
            </w:pPr>
          </w:p>
        </w:tc>
      </w:tr>
      <w:tr w:rsidRPr="00F64C06" w:rsidR="007A035B" w:rsidTr="007A035B" w14:paraId="425E1A2F" w14:textId="77777777">
        <w:trPr>
          <w:cantSplit/>
        </w:trPr>
        <w:tc>
          <w:tcPr>
            <w:tcW w:w="8590" w:type="dxa"/>
          </w:tcPr>
          <w:p w:rsidRPr="00F64C06" w:rsidR="007A035B" w:rsidP="007A035B" w:rsidRDefault="007A035B" w14:paraId="64699AA2" w14:textId="77777777">
            <w:pPr>
              <w:rPr>
                <w:noProof/>
              </w:rPr>
            </w:pPr>
          </w:p>
        </w:tc>
      </w:tr>
      <w:tr w:rsidRPr="00F64C06" w:rsidR="007A035B" w:rsidTr="007A035B" w14:paraId="600E43E9" w14:textId="77777777">
        <w:trPr>
          <w:cantSplit/>
        </w:trPr>
        <w:tc>
          <w:tcPr>
            <w:tcW w:w="8590" w:type="dxa"/>
          </w:tcPr>
          <w:p w:rsidRPr="00F64C06" w:rsidR="007A035B" w:rsidP="00506550" w:rsidRDefault="007A035B" w14:paraId="2F1F550B" w14:textId="0C8CA612">
            <w:pPr>
              <w:pStyle w:val="DateDue"/>
            </w:pPr>
          </w:p>
        </w:tc>
      </w:tr>
      <w:tr w:rsidRPr="00F64C06" w:rsidR="007A035B" w:rsidTr="007A035B" w14:paraId="570BE13C" w14:textId="77777777">
        <w:trPr>
          <w:cantSplit/>
        </w:trPr>
        <w:tc>
          <w:tcPr>
            <w:tcW w:w="8590" w:type="dxa"/>
          </w:tcPr>
          <w:p w:rsidRPr="00F64C06" w:rsidR="00BD6A07" w:rsidP="00E90215" w:rsidRDefault="00BD6A07" w14:paraId="1E503556" w14:textId="77777777">
            <w:pPr>
              <w:pStyle w:val="ProposalText"/>
              <w:rPr>
                <w:noProof/>
              </w:rPr>
            </w:pPr>
          </w:p>
          <w:p w:rsidR="007A035B" w:rsidP="002E3139" w:rsidRDefault="007A035B" w14:paraId="173ECC62" w14:textId="77777777">
            <w:pPr>
              <w:pStyle w:val="CustomerRef"/>
            </w:pPr>
          </w:p>
          <w:p w:rsidRPr="00F64C06" w:rsidR="002E3139" w:rsidP="002E3139" w:rsidRDefault="002E3139" w14:paraId="6C42BAF9" w14:textId="77777777">
            <w:pPr>
              <w:pStyle w:val="CustomerRef"/>
            </w:pPr>
          </w:p>
        </w:tc>
      </w:tr>
    </w:tbl>
    <w:p w:rsidRPr="00F64C06" w:rsidR="00293997" w:rsidP="00376BA2" w:rsidRDefault="000E0E2E" w14:paraId="7DCCA185" w14:textId="5A8C0CDE">
      <w:pPr>
        <w:pStyle w:val="ProposalText"/>
        <w:rPr>
          <w:noProof/>
        </w:rPr>
      </w:pPr>
      <w:r w:rsidRPr="000E0E2E">
        <w:rPr>
          <w:noProof/>
        </w:rPr>
        <mc:AlternateContent>
          <mc:Choice Requires="wpg">
            <w:drawing>
              <wp:anchor distT="0" distB="0" distL="114300" distR="114300" simplePos="0" relativeHeight="251658243" behindDoc="0" locked="0" layoutInCell="1" allowOverlap="1" wp14:editId="143E7714" wp14:anchorId="51E8C0B0">
                <wp:simplePos x="0" y="0"/>
                <wp:positionH relativeFrom="margin">
                  <wp:posOffset>-887095</wp:posOffset>
                </wp:positionH>
                <wp:positionV relativeFrom="paragraph">
                  <wp:posOffset>-1120775</wp:posOffset>
                </wp:positionV>
                <wp:extent cx="2553335" cy="1350010"/>
                <wp:effectExtent l="0" t="0" r="0" b="2540"/>
                <wp:wrapNone/>
                <wp:docPr id="3" name="Group 3"/>
                <wp:cNvGraphicFramePr/>
                <a:graphic xmlns:a="http://schemas.openxmlformats.org/drawingml/2006/main">
                  <a:graphicData uri="http://schemas.microsoft.com/office/word/2010/wordprocessingGroup">
                    <wpg:wgp>
                      <wpg:cNvGrpSpPr/>
                      <wpg:grpSpPr>
                        <a:xfrm>
                          <a:off x="0" y="0"/>
                          <a:ext cx="2553335" cy="1350010"/>
                          <a:chOff x="0" y="0"/>
                          <a:chExt cx="2515235" cy="1600200"/>
                        </a:xfrm>
                      </wpg:grpSpPr>
                      <wps:wsp>
                        <wps:cNvPr id="9" name="Rectangle 9"/>
                        <wps:cNvSpPr/>
                        <wps:spPr>
                          <a:xfrm>
                            <a:off x="0" y="0"/>
                            <a:ext cx="2515235" cy="1600200"/>
                          </a:xfrm>
                          <a:prstGeom prst="rect">
                            <a:avLst/>
                          </a:prstGeom>
                          <a:solidFill>
                            <a:srgbClr val="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39700" y="457200"/>
                            <a:ext cx="2235835" cy="916940"/>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3" style="position:absolute;margin-left:-69.85pt;margin-top:-88.25pt;width:201.05pt;height:106.3pt;z-index:251658243;mso-position-horizontal-relative:margin;mso-width-relative:margin;mso-height-relative:margin" coordsize="25152,16002" o:spid="_x0000_s1026" w14:anchorId="6B8C7F7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M0AAAAAUmdodGxvbmcAAAH0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AzhCSU0EDAAAAAAJagAAAAEAAAB4AAAAMQAAAWgAAEToAAAJTgAYAAH/2P/t&#10;AAxBZG9iZV9DTQAB/+4ADkFkb2JlAGSAAAAAAf/bAIQADAgICAkIDAkJDBELCgsRFQ8MDA8VGBMT&#10;FRMTGBEMDAwMDAwRDAwMDAwMDAwMDAwMDAwMDAwMDAwMDAwMDAwMDAENCwsNDg0QDg4QFA4ODhQU&#10;Dg4ODhQRDAwMDAwREQwMDAwMDBEMDAwMDAwMDAwMDAwMDAwMDAwMDAwMDAwMDAwM/8AAEQgAMQB4&#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QEBAQEBAQEBAQEBAQEBAgICAgICAgICAgIDAwMDAwMDAwMDAQEBAQEBAQEBAQECAgECAgMD&#10;AwMDAwMDAwMDAwMDAwMDAwMDAwMDAwMDAwMDAwMDAwMDAwMDAwMDAwMDAwMDAwP/wAARCADNAfQD&#10;AREAAhEBAxEB/90ABAA//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">
                <v:rect id="Rectangle 9" style="position:absolute;width:25152;height:16002;visibility:visible;mso-wrap-style:square;v-text-anchor:middle" o:spid="_x0000_s102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 style="position:absolute;left:1397;top:4572;width:22358;height:916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">
                  <v:imagedata o:title="" r:id="rId12"/>
                </v:shape>
                <w10:wrap anchorx="margin"/>
              </v:group>
            </w:pict>
          </mc:Fallback>
        </mc:AlternateContent>
      </w:r>
      <w:r w:rsidRPr="000E0E2E">
        <w:rPr>
          <w:noProof/>
        </w:rPr>
        <w:drawing>
          <wp:anchor distT="0" distB="0" distL="114300" distR="114300" simplePos="0" relativeHeight="251658242" behindDoc="1" locked="0" layoutInCell="1" allowOverlap="1" wp14:editId="6915E2DC" wp14:anchorId="20E1B559">
            <wp:simplePos x="0" y="0"/>
            <wp:positionH relativeFrom="page">
              <wp:posOffset>-16510</wp:posOffset>
            </wp:positionH>
            <wp:positionV relativeFrom="paragraph">
              <wp:posOffset>-1134745</wp:posOffset>
            </wp:positionV>
            <wp:extent cx="8756650" cy="2912110"/>
            <wp:effectExtent l="0" t="0" r="6350" b="254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neric image from wesite design cropped.jpg"/>
                    <pic:cNvPicPr/>
                  </pic:nvPicPr>
                  <pic:blipFill>
                    <a:blip r:embed="rId13">
                      <a:extLst>
                        <a:ext uri="{28A0092B-C50C-407E-A947-70E740481C1C}">
                          <a14:useLocalDpi xmlns:a14="http://schemas.microsoft.com/office/drawing/2010/main" val="0"/>
                        </a:ext>
                      </a:extLst>
                    </a:blip>
                    <a:stretch>
                      <a:fillRect/>
                    </a:stretch>
                  </pic:blipFill>
                  <pic:spPr>
                    <a:xfrm>
                      <a:off x="0" y="0"/>
                      <a:ext cx="8756650" cy="2912110"/>
                    </a:xfrm>
                    <a:prstGeom prst="rect">
                      <a:avLst/>
                    </a:prstGeom>
                  </pic:spPr>
                </pic:pic>
              </a:graphicData>
            </a:graphic>
            <wp14:sizeRelH relativeFrom="page">
              <wp14:pctWidth>0</wp14:pctWidth>
            </wp14:sizeRelH>
            <wp14:sizeRelV relativeFrom="page">
              <wp14:pctHeight>0</wp14:pctHeight>
            </wp14:sizeRelV>
          </wp:anchor>
        </w:drawing>
      </w:r>
    </w:p>
    <w:p w:rsidRPr="00F64C06" w:rsidR="00293997" w:rsidP="004E1D0D" w:rsidRDefault="00293997" w14:paraId="2E5D6CA5" w14:textId="1E8B50A0">
      <w:pPr>
        <w:pStyle w:val="ProposalText"/>
      </w:pPr>
    </w:p>
    <w:p w:rsidRPr="00F64C06" w:rsidR="00293997" w:rsidP="004E1D0D" w:rsidRDefault="00293997" w14:paraId="511DBD33" w14:textId="77777777">
      <w:pPr>
        <w:pStyle w:val="ProposalText"/>
      </w:pPr>
    </w:p>
    <w:p w:rsidRPr="00F64C06" w:rsidR="00293997" w:rsidP="004E1D0D" w:rsidRDefault="00293997" w14:paraId="7CF01D66" w14:textId="77777777">
      <w:pPr>
        <w:pStyle w:val="ProposalText"/>
      </w:pPr>
    </w:p>
    <w:p w:rsidRPr="00F64C06" w:rsidR="00293997" w:rsidP="004E1D0D" w:rsidRDefault="00293997" w14:paraId="22A4C406" w14:textId="77777777">
      <w:pPr>
        <w:pStyle w:val="ProposalText"/>
      </w:pPr>
    </w:p>
    <w:p w:rsidRPr="00F64C06" w:rsidR="00293997" w:rsidP="004E1D0D" w:rsidRDefault="00293997" w14:paraId="2600D84C" w14:textId="77777777">
      <w:pPr>
        <w:pStyle w:val="ProposalText"/>
      </w:pPr>
    </w:p>
    <w:p w:rsidRPr="00F64C06" w:rsidR="00293997" w:rsidP="004E1D0D" w:rsidRDefault="00293997" w14:paraId="0976A558" w14:textId="77777777">
      <w:pPr>
        <w:pStyle w:val="ProposalText"/>
      </w:pPr>
    </w:p>
    <w:p w:rsidRPr="00F64C06" w:rsidR="00293997" w:rsidP="004E1D0D" w:rsidRDefault="00293997" w14:paraId="27B1CA42" w14:textId="77777777">
      <w:pPr>
        <w:pStyle w:val="ProposalText"/>
      </w:pPr>
    </w:p>
    <w:p w:rsidRPr="00F64C06" w:rsidR="00293997" w:rsidP="004E1D0D" w:rsidRDefault="00293997" w14:paraId="6AA8FCAC" w14:textId="77777777">
      <w:pPr>
        <w:pStyle w:val="ProposalText"/>
      </w:pPr>
    </w:p>
    <w:p w:rsidRPr="00F64C06" w:rsidR="00293997" w:rsidP="004E1D0D" w:rsidRDefault="00293997" w14:paraId="6FF24340" w14:textId="77777777">
      <w:pPr>
        <w:pStyle w:val="ProposalText"/>
      </w:pPr>
    </w:p>
    <w:p w:rsidRPr="00F64C06" w:rsidR="00293997" w:rsidP="004E1D0D" w:rsidRDefault="00293997" w14:paraId="3C0AD640" w14:textId="77777777">
      <w:pPr>
        <w:pStyle w:val="ProposalText"/>
      </w:pPr>
    </w:p>
    <w:p w:rsidRPr="00F64C06" w:rsidR="00293997" w:rsidP="004E1D0D" w:rsidRDefault="00293997" w14:paraId="06CA3397" w14:textId="77777777">
      <w:pPr>
        <w:pStyle w:val="ProposalText"/>
      </w:pPr>
    </w:p>
    <w:p w:rsidRPr="00F64C06" w:rsidR="00293997" w:rsidP="004E1D0D" w:rsidRDefault="002F281E" w14:paraId="1629CF45" w14:textId="77777777">
      <w:pPr>
        <w:pStyle w:val="ProposalText"/>
      </w:pPr>
      <w:r w:rsidRPr="00F64C06">
        <w:rPr>
          <w:noProof/>
        </w:rPr>
        <mc:AlternateContent>
          <mc:Choice Requires="wps">
            <w:drawing>
              <wp:anchor distT="0" distB="0" distL="114300" distR="114300" simplePos="0" relativeHeight="251658241" behindDoc="1" locked="0" layoutInCell="1" allowOverlap="1" wp14:editId="430623BB" wp14:anchorId="47312285">
                <wp:simplePos x="0" y="0"/>
                <wp:positionH relativeFrom="page">
                  <wp:align>left</wp:align>
                </wp:positionH>
                <wp:positionV relativeFrom="page">
                  <wp:posOffset>2966085</wp:posOffset>
                </wp:positionV>
                <wp:extent cx="7722235" cy="1318437"/>
                <wp:effectExtent l="0" t="0" r="0" b="0"/>
                <wp:wrapNone/>
                <wp:docPr id="6" name="Rectangle 6"/>
                <wp:cNvGraphicFramePr/>
                <a:graphic xmlns:a="http://schemas.openxmlformats.org/drawingml/2006/main">
                  <a:graphicData uri="http://schemas.microsoft.com/office/word/2010/wordprocessingShape">
                    <wps:wsp>
                      <wps:cNvSpPr/>
                      <wps:spPr>
                        <a:xfrm>
                          <a:off x="0" y="0"/>
                          <a:ext cx="7722235" cy="1318437"/>
                        </a:xfrm>
                        <a:prstGeom prst="rect">
                          <a:avLst/>
                        </a:prstGeom>
                        <a:solidFill>
                          <a:srgbClr val="ED1B2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6" style="position:absolute;margin-left:0;margin-top:233.55pt;width:608.05pt;height:103.8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spid="_x0000_s1026" fillcolor="#ed1b23" stroked="f" strokeweight="1pt" w14:anchorId="1ED2D7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">
                <w10:wrap anchorx="page" anchory="page"/>
              </v:rect>
            </w:pict>
          </mc:Fallback>
        </mc:AlternateContent>
      </w:r>
      <w:r w:rsidRPr="00F64C06">
        <w:rPr>
          <w:noProof/>
        </w:rPr>
        <mc:AlternateContent>
          <mc:Choice Requires="wps">
            <w:drawing>
              <wp:anchor distT="0" distB="0" distL="114300" distR="114300" simplePos="0" relativeHeight="251658240" behindDoc="0" locked="0" layoutInCell="1" allowOverlap="1" wp14:editId="4C7B95FC" wp14:anchorId="5D95877C">
                <wp:simplePos x="0" y="0"/>
                <wp:positionH relativeFrom="page">
                  <wp:align>right</wp:align>
                </wp:positionH>
                <wp:positionV relativeFrom="page">
                  <wp:posOffset>2945027</wp:posOffset>
                </wp:positionV>
                <wp:extent cx="7517130" cy="1360967"/>
                <wp:effectExtent l="0" t="0" r="762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7130" cy="1360967"/>
                        </a:xfrm>
                        <a:prstGeom prst="rect">
                          <a:avLst/>
                        </a:prstGeom>
                        <a:noFill/>
                        <a:ln w="9525">
                          <a:noFill/>
                          <a:miter lim="800000"/>
                          <a:headEnd/>
                          <a:tailEnd/>
                        </a:ln>
                      </wps:spPr>
                      <wps:txbx>
                        <w:txbxContent>
                          <w:p w:rsidRPr="002E3139" w:rsidR="00A40B89" w:rsidP="002F281E" w:rsidRDefault="002E3139" w14:paraId="1CE4B8C8" w14:textId="5DFFE30B">
                            <w:pPr>
                              <w:pStyle w:val="TOC7"/>
                              <w:tabs>
                                <w:tab w:val="clear" w:pos="1418"/>
                              </w:tabs>
                              <w:ind w:left="1560" w:firstLine="0"/>
                              <w:rPr>
                                <w:b/>
                                <w:color w:val="FFFFFF" w:themeColor="background1"/>
                                <w:sz w:val="40"/>
                                <w:szCs w:val="48"/>
                                <w:lang w:val="en-US"/>
                              </w:rPr>
                            </w:pPr>
                            <w:r>
                              <w:rPr>
                                <w:b/>
                                <w:noProof w:val="0"/>
                                <w:color w:val="FFFFFF" w:themeColor="background1"/>
                                <w:sz w:val="48"/>
                                <w:lang w:val="en-US"/>
                              </w:rPr>
                              <w:t>MLL Connect and Protect Fortinet Filtering Instruction Guide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D95877C">
                <v:stroke joinstyle="miter"/>
                <v:path gradientshapeok="t" o:connecttype="rect"/>
              </v:shapetype>
              <v:shape id="Text Box 2" style="position:absolute;left:0;text-align:left;margin-left:540.7pt;margin-top:231.9pt;width:591.9pt;height:107.1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">
                <v:textbox inset="0,0,0,0">
                  <w:txbxContent>
                    <w:p w:rsidRPr="002E3139" w:rsidR="00A40B89" w:rsidP="002F281E" w:rsidRDefault="002E3139" w14:paraId="1CE4B8C8" w14:textId="5DFFE30B">
                      <w:pPr>
                        <w:pStyle w:val="TOC7"/>
                        <w:tabs>
                          <w:tab w:val="clear" w:pos="1418"/>
                        </w:tabs>
                        <w:ind w:left="1560" w:firstLine="0"/>
                        <w:rPr>
                          <w:b/>
                          <w:color w:val="FFFFFF" w:themeColor="background1"/>
                          <w:sz w:val="40"/>
                          <w:szCs w:val="48"/>
                          <w:lang w:val="en-US"/>
                        </w:rPr>
                      </w:pPr>
                      <w:r>
                        <w:rPr>
                          <w:b/>
                          <w:noProof w:val="0"/>
                          <w:color w:val="FFFFFF" w:themeColor="background1"/>
                          <w:sz w:val="48"/>
                          <w:lang w:val="en-US"/>
                        </w:rPr>
                        <w:t>MLL Connect and Protect Fortinet Filtering Instruction Guide</w:t>
                      </w:r>
                    </w:p>
                  </w:txbxContent>
                </v:textbox>
                <w10:wrap anchorx="page" anchory="page"/>
              </v:shape>
            </w:pict>
          </mc:Fallback>
        </mc:AlternateContent>
      </w:r>
    </w:p>
    <w:p w:rsidRPr="00F64C06" w:rsidR="00293997" w:rsidP="004E1D0D" w:rsidRDefault="00293997" w14:paraId="5D01525F" w14:textId="77777777">
      <w:pPr>
        <w:pStyle w:val="ProposalText"/>
      </w:pPr>
    </w:p>
    <w:p w:rsidRPr="00F64C06" w:rsidR="00293997" w:rsidP="004E1D0D" w:rsidRDefault="00293997" w14:paraId="16C1EB38" w14:textId="77777777">
      <w:pPr>
        <w:pStyle w:val="ProposalText"/>
      </w:pPr>
    </w:p>
    <w:p w:rsidRPr="00F64C06" w:rsidR="00293997" w:rsidP="004E1D0D" w:rsidRDefault="00293997" w14:paraId="28697B9E" w14:textId="77777777">
      <w:pPr>
        <w:pStyle w:val="ProposalText"/>
      </w:pPr>
    </w:p>
    <w:tbl>
      <w:tblPr>
        <w:tblW w:w="8666"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Layout w:type="fixed"/>
        <w:tblLook w:val="0000" w:firstRow="0" w:lastRow="0" w:firstColumn="0" w:lastColumn="0" w:noHBand="0" w:noVBand="0"/>
      </w:tblPr>
      <w:tblGrid>
        <w:gridCol w:w="990"/>
        <w:gridCol w:w="1350"/>
        <w:gridCol w:w="1790"/>
        <w:gridCol w:w="4536"/>
      </w:tblGrid>
      <w:tr w:rsidRPr="004C63B9" w:rsidR="002E3139" w:rsidTr="002E3139" w14:paraId="5153A8A2" w14:textId="77777777">
        <w:trPr>
          <w:trHeight w:val="312"/>
        </w:trPr>
        <w:tc>
          <w:tcPr>
            <w:tcW w:w="990" w:type="dxa"/>
            <w:tcBorders>
              <w:top w:val="single" w:color="auto" w:sz="12" w:space="0"/>
              <w:bottom w:val="single" w:color="auto" w:sz="12" w:space="0"/>
            </w:tcBorders>
            <w:shd w:val="pct10" w:color="auto" w:fill="auto"/>
          </w:tcPr>
          <w:p w:rsidRPr="00947E6E" w:rsidR="002E3139" w:rsidP="00947E6E" w:rsidRDefault="002E3139" w14:paraId="347CAE14" w14:textId="77777777">
            <w:pPr>
              <w:jc w:val="both"/>
              <w:rPr>
                <w:rFonts w:asciiTheme="minorHAnsi" w:hAnsiTheme="minorHAnsi" w:cstheme="minorHAnsi"/>
                <w:b/>
                <w:sz w:val="22"/>
                <w:szCs w:val="22"/>
              </w:rPr>
            </w:pPr>
            <w:r w:rsidRPr="00947E6E">
              <w:rPr>
                <w:rFonts w:asciiTheme="minorHAnsi" w:hAnsiTheme="minorHAnsi" w:cstheme="minorHAnsi"/>
                <w:b/>
                <w:sz w:val="22"/>
                <w:szCs w:val="22"/>
              </w:rPr>
              <w:t>Version</w:t>
            </w:r>
          </w:p>
        </w:tc>
        <w:tc>
          <w:tcPr>
            <w:tcW w:w="1350" w:type="dxa"/>
            <w:tcBorders>
              <w:top w:val="single" w:color="auto" w:sz="12" w:space="0"/>
              <w:bottom w:val="single" w:color="auto" w:sz="12" w:space="0"/>
            </w:tcBorders>
            <w:shd w:val="pct10" w:color="auto" w:fill="auto"/>
          </w:tcPr>
          <w:p w:rsidRPr="00947E6E" w:rsidR="002E3139" w:rsidP="00947E6E" w:rsidRDefault="002E3139" w14:paraId="2E2F00DF" w14:textId="77777777">
            <w:pPr>
              <w:pStyle w:val="Header"/>
              <w:jc w:val="both"/>
              <w:rPr>
                <w:rFonts w:asciiTheme="minorHAnsi" w:hAnsiTheme="minorHAnsi" w:cstheme="minorHAnsi"/>
                <w:b/>
                <w:sz w:val="22"/>
                <w:szCs w:val="22"/>
              </w:rPr>
            </w:pPr>
            <w:r w:rsidRPr="00947E6E">
              <w:rPr>
                <w:rFonts w:asciiTheme="minorHAnsi" w:hAnsiTheme="minorHAnsi" w:cstheme="minorHAnsi"/>
                <w:b/>
                <w:sz w:val="22"/>
                <w:szCs w:val="22"/>
              </w:rPr>
              <w:t>Date Issued</w:t>
            </w:r>
          </w:p>
        </w:tc>
        <w:tc>
          <w:tcPr>
            <w:tcW w:w="1790" w:type="dxa"/>
            <w:tcBorders>
              <w:top w:val="single" w:color="auto" w:sz="12" w:space="0"/>
              <w:bottom w:val="single" w:color="auto" w:sz="12" w:space="0"/>
            </w:tcBorders>
            <w:shd w:val="pct10" w:color="auto" w:fill="auto"/>
          </w:tcPr>
          <w:p w:rsidRPr="00947E6E" w:rsidR="002E3139" w:rsidP="00947E6E" w:rsidRDefault="002E3139" w14:paraId="5C41290D" w14:textId="77777777">
            <w:pPr>
              <w:pStyle w:val="Header"/>
              <w:jc w:val="both"/>
              <w:rPr>
                <w:rFonts w:asciiTheme="minorHAnsi" w:hAnsiTheme="minorHAnsi" w:cstheme="minorHAnsi"/>
                <w:b/>
                <w:sz w:val="22"/>
                <w:szCs w:val="22"/>
              </w:rPr>
            </w:pPr>
            <w:r w:rsidRPr="00947E6E">
              <w:rPr>
                <w:rFonts w:asciiTheme="minorHAnsi" w:hAnsiTheme="minorHAnsi" w:cstheme="minorHAnsi"/>
                <w:b/>
                <w:sz w:val="22"/>
                <w:szCs w:val="22"/>
              </w:rPr>
              <w:t>Status</w:t>
            </w:r>
          </w:p>
        </w:tc>
        <w:tc>
          <w:tcPr>
            <w:tcW w:w="4536" w:type="dxa"/>
            <w:tcBorders>
              <w:top w:val="single" w:color="auto" w:sz="12" w:space="0"/>
              <w:bottom w:val="single" w:color="auto" w:sz="12" w:space="0"/>
            </w:tcBorders>
            <w:shd w:val="pct10" w:color="auto" w:fill="auto"/>
          </w:tcPr>
          <w:p w:rsidRPr="00947E6E" w:rsidR="002E3139" w:rsidP="00947E6E" w:rsidRDefault="002E3139" w14:paraId="4583189A" w14:textId="77777777">
            <w:pPr>
              <w:pStyle w:val="Header"/>
              <w:jc w:val="both"/>
              <w:rPr>
                <w:rFonts w:asciiTheme="minorHAnsi" w:hAnsiTheme="minorHAnsi" w:cstheme="minorHAnsi"/>
                <w:b/>
                <w:sz w:val="22"/>
                <w:szCs w:val="22"/>
              </w:rPr>
            </w:pPr>
            <w:r w:rsidRPr="00947E6E">
              <w:rPr>
                <w:rFonts w:asciiTheme="minorHAnsi" w:hAnsiTheme="minorHAnsi" w:cstheme="minorHAnsi"/>
                <w:b/>
                <w:sz w:val="22"/>
                <w:szCs w:val="22"/>
              </w:rPr>
              <w:t>Reason for Change</w:t>
            </w:r>
          </w:p>
        </w:tc>
      </w:tr>
      <w:tr w:rsidRPr="004C63B9" w:rsidR="002E3139" w:rsidTr="002E3139" w14:paraId="02BFE287" w14:textId="77777777">
        <w:trPr>
          <w:trHeight w:val="285"/>
        </w:trPr>
        <w:tc>
          <w:tcPr>
            <w:tcW w:w="990" w:type="dxa"/>
            <w:tcBorders>
              <w:top w:val="single" w:color="auto" w:sz="12" w:space="0"/>
            </w:tcBorders>
            <w:vAlign w:val="center"/>
          </w:tcPr>
          <w:p w:rsidRPr="00947E6E" w:rsidR="002E3139" w:rsidP="00947E6E" w:rsidRDefault="002E3139" w14:paraId="11791CC8" w14:textId="77777777">
            <w:pPr>
              <w:jc w:val="both"/>
              <w:rPr>
                <w:rFonts w:asciiTheme="minorHAnsi" w:hAnsiTheme="minorHAnsi" w:cstheme="minorHAnsi"/>
                <w:sz w:val="22"/>
                <w:szCs w:val="22"/>
              </w:rPr>
            </w:pPr>
            <w:r w:rsidRPr="00947E6E">
              <w:rPr>
                <w:rFonts w:asciiTheme="minorHAnsi" w:hAnsiTheme="minorHAnsi" w:cstheme="minorHAnsi"/>
                <w:sz w:val="22"/>
                <w:szCs w:val="22"/>
              </w:rPr>
              <w:t>0.1</w:t>
            </w:r>
          </w:p>
        </w:tc>
        <w:tc>
          <w:tcPr>
            <w:tcW w:w="1350" w:type="dxa"/>
            <w:tcBorders>
              <w:top w:val="single" w:color="auto" w:sz="12" w:space="0"/>
            </w:tcBorders>
            <w:vAlign w:val="center"/>
          </w:tcPr>
          <w:p w:rsidRPr="00947E6E" w:rsidR="002E3139" w:rsidP="00947E6E" w:rsidRDefault="002E3139" w14:paraId="6E51D488" w14:textId="42F29CF5">
            <w:pPr>
              <w:jc w:val="both"/>
              <w:rPr>
                <w:rFonts w:asciiTheme="minorHAnsi" w:hAnsiTheme="minorHAnsi" w:cstheme="minorHAnsi"/>
                <w:sz w:val="22"/>
                <w:szCs w:val="22"/>
              </w:rPr>
            </w:pPr>
            <w:r>
              <w:rPr>
                <w:rFonts w:asciiTheme="minorHAnsi" w:hAnsiTheme="minorHAnsi" w:cstheme="minorHAnsi"/>
                <w:sz w:val="22"/>
                <w:szCs w:val="22"/>
              </w:rPr>
              <w:t>17/04/2025</w:t>
            </w:r>
          </w:p>
        </w:tc>
        <w:tc>
          <w:tcPr>
            <w:tcW w:w="1790" w:type="dxa"/>
            <w:tcBorders>
              <w:top w:val="single" w:color="auto" w:sz="12" w:space="0"/>
            </w:tcBorders>
            <w:vAlign w:val="center"/>
          </w:tcPr>
          <w:p w:rsidRPr="00947E6E" w:rsidR="002E3139" w:rsidP="00947E6E" w:rsidRDefault="002E3139" w14:paraId="5453683B" w14:textId="06932143">
            <w:pPr>
              <w:jc w:val="both"/>
              <w:rPr>
                <w:rFonts w:asciiTheme="minorHAnsi" w:hAnsiTheme="minorHAnsi" w:cstheme="minorHAnsi"/>
                <w:sz w:val="22"/>
                <w:szCs w:val="22"/>
              </w:rPr>
            </w:pPr>
            <w:r>
              <w:rPr>
                <w:rFonts w:asciiTheme="minorHAnsi" w:hAnsiTheme="minorHAnsi" w:cstheme="minorHAnsi"/>
                <w:sz w:val="22"/>
                <w:szCs w:val="22"/>
              </w:rPr>
              <w:t>Current</w:t>
            </w:r>
          </w:p>
        </w:tc>
        <w:tc>
          <w:tcPr>
            <w:tcW w:w="4536" w:type="dxa"/>
            <w:tcBorders>
              <w:top w:val="single" w:color="auto" w:sz="12" w:space="0"/>
            </w:tcBorders>
            <w:vAlign w:val="center"/>
          </w:tcPr>
          <w:p w:rsidRPr="00947E6E" w:rsidR="002E3139" w:rsidP="00947E6E" w:rsidRDefault="002E3139" w14:paraId="0C5DBA47" w14:textId="77777777">
            <w:pPr>
              <w:jc w:val="both"/>
              <w:rPr>
                <w:rFonts w:asciiTheme="minorHAnsi" w:hAnsiTheme="minorHAnsi" w:cstheme="minorHAnsi"/>
                <w:sz w:val="22"/>
                <w:szCs w:val="22"/>
              </w:rPr>
            </w:pPr>
            <w:r w:rsidRPr="00947E6E">
              <w:rPr>
                <w:rFonts w:asciiTheme="minorHAnsi" w:hAnsiTheme="minorHAnsi" w:cstheme="minorHAnsi"/>
                <w:sz w:val="22"/>
                <w:szCs w:val="22"/>
              </w:rPr>
              <w:t>First draft for review</w:t>
            </w:r>
          </w:p>
        </w:tc>
      </w:tr>
      <w:tr w:rsidRPr="004C63B9" w:rsidR="002E3139" w:rsidTr="002E3139" w14:paraId="3A2A8055" w14:textId="77777777">
        <w:trPr>
          <w:trHeight w:val="260"/>
        </w:trPr>
        <w:tc>
          <w:tcPr>
            <w:tcW w:w="990" w:type="dxa"/>
            <w:vAlign w:val="center"/>
          </w:tcPr>
          <w:p w:rsidRPr="00947E6E" w:rsidR="002E3139" w:rsidP="00947E6E" w:rsidRDefault="007E3637" w14:paraId="16621961" w14:textId="7D035A59">
            <w:pPr>
              <w:pStyle w:val="Header"/>
              <w:jc w:val="both"/>
              <w:rPr>
                <w:rFonts w:asciiTheme="minorHAnsi" w:hAnsiTheme="minorHAnsi" w:cstheme="minorHAnsi"/>
                <w:sz w:val="22"/>
                <w:szCs w:val="22"/>
              </w:rPr>
            </w:pPr>
            <w:r>
              <w:rPr>
                <w:rFonts w:asciiTheme="minorHAnsi" w:hAnsiTheme="minorHAnsi" w:cstheme="minorHAnsi"/>
                <w:sz w:val="22"/>
                <w:szCs w:val="22"/>
              </w:rPr>
              <w:t>1.0</w:t>
            </w:r>
          </w:p>
        </w:tc>
        <w:tc>
          <w:tcPr>
            <w:tcW w:w="1350" w:type="dxa"/>
            <w:vAlign w:val="center"/>
          </w:tcPr>
          <w:p w:rsidRPr="00947E6E" w:rsidR="002E3139" w:rsidP="00947E6E" w:rsidRDefault="00D06266" w14:paraId="4C746AE4" w14:textId="07E8D1F4">
            <w:pPr>
              <w:pStyle w:val="Header"/>
              <w:jc w:val="both"/>
              <w:rPr>
                <w:rFonts w:asciiTheme="minorHAnsi" w:hAnsiTheme="minorHAnsi" w:cstheme="minorHAnsi"/>
                <w:sz w:val="22"/>
                <w:szCs w:val="22"/>
              </w:rPr>
            </w:pPr>
            <w:r>
              <w:rPr>
                <w:rFonts w:asciiTheme="minorHAnsi" w:hAnsiTheme="minorHAnsi" w:cstheme="minorHAnsi"/>
                <w:sz w:val="22"/>
                <w:szCs w:val="22"/>
              </w:rPr>
              <w:t>13/05/25</w:t>
            </w:r>
          </w:p>
        </w:tc>
        <w:tc>
          <w:tcPr>
            <w:tcW w:w="1790" w:type="dxa"/>
            <w:vAlign w:val="center"/>
          </w:tcPr>
          <w:p w:rsidRPr="00947E6E" w:rsidR="002E3139" w:rsidP="00947E6E" w:rsidRDefault="00D06266" w14:paraId="293596B4" w14:textId="366C5728">
            <w:pPr>
              <w:pStyle w:val="Header"/>
              <w:jc w:val="both"/>
              <w:rPr>
                <w:rFonts w:asciiTheme="minorHAnsi" w:hAnsiTheme="minorHAnsi" w:cstheme="minorHAnsi"/>
                <w:sz w:val="22"/>
                <w:szCs w:val="22"/>
              </w:rPr>
            </w:pPr>
            <w:r>
              <w:rPr>
                <w:rFonts w:asciiTheme="minorHAnsi" w:hAnsiTheme="minorHAnsi" w:cstheme="minorHAnsi"/>
                <w:sz w:val="22"/>
                <w:szCs w:val="22"/>
              </w:rPr>
              <w:t>Published</w:t>
            </w:r>
          </w:p>
        </w:tc>
        <w:tc>
          <w:tcPr>
            <w:tcW w:w="4536" w:type="dxa"/>
            <w:vAlign w:val="center"/>
          </w:tcPr>
          <w:p w:rsidRPr="00947E6E" w:rsidR="002E3139" w:rsidP="00947E6E" w:rsidRDefault="00AA11E0" w14:paraId="34B90CBD" w14:textId="695C47C0">
            <w:pPr>
              <w:pStyle w:val="Header"/>
              <w:jc w:val="both"/>
              <w:rPr>
                <w:rFonts w:asciiTheme="minorHAnsi" w:hAnsiTheme="minorHAnsi" w:cstheme="minorHAnsi"/>
                <w:sz w:val="22"/>
                <w:szCs w:val="22"/>
              </w:rPr>
            </w:pPr>
            <w:r w:rsidRPr="00AA11E0">
              <w:rPr>
                <w:rFonts w:asciiTheme="minorHAnsi" w:hAnsiTheme="minorHAnsi" w:cstheme="minorHAnsi"/>
                <w:sz w:val="22"/>
                <w:szCs w:val="22"/>
              </w:rPr>
              <w:t>First formal release</w:t>
            </w:r>
          </w:p>
        </w:tc>
      </w:tr>
      <w:tr w:rsidRPr="004C63B9" w:rsidR="002E3139" w:rsidTr="002E3139" w14:paraId="6B8C8BE8" w14:textId="77777777">
        <w:trPr>
          <w:trHeight w:val="260"/>
        </w:trPr>
        <w:tc>
          <w:tcPr>
            <w:tcW w:w="990" w:type="dxa"/>
            <w:vAlign w:val="center"/>
          </w:tcPr>
          <w:p w:rsidRPr="00947E6E" w:rsidR="002E3139" w:rsidP="00947E6E" w:rsidRDefault="002E3139" w14:paraId="0B8A1646" w14:textId="77777777">
            <w:pPr>
              <w:pStyle w:val="Header"/>
              <w:jc w:val="both"/>
              <w:rPr>
                <w:rFonts w:asciiTheme="minorHAnsi" w:hAnsiTheme="minorHAnsi" w:cstheme="minorHAnsi"/>
                <w:sz w:val="22"/>
                <w:szCs w:val="22"/>
              </w:rPr>
            </w:pPr>
          </w:p>
        </w:tc>
        <w:tc>
          <w:tcPr>
            <w:tcW w:w="1350" w:type="dxa"/>
            <w:vAlign w:val="center"/>
          </w:tcPr>
          <w:p w:rsidRPr="00947E6E" w:rsidR="002E3139" w:rsidP="00947E6E" w:rsidRDefault="002E3139" w14:paraId="4B85234B" w14:textId="77777777">
            <w:pPr>
              <w:pStyle w:val="Header"/>
              <w:jc w:val="both"/>
              <w:rPr>
                <w:rFonts w:asciiTheme="minorHAnsi" w:hAnsiTheme="minorHAnsi" w:cstheme="minorHAnsi"/>
                <w:sz w:val="22"/>
                <w:szCs w:val="22"/>
              </w:rPr>
            </w:pPr>
          </w:p>
        </w:tc>
        <w:tc>
          <w:tcPr>
            <w:tcW w:w="1790" w:type="dxa"/>
            <w:vAlign w:val="center"/>
          </w:tcPr>
          <w:p w:rsidRPr="00947E6E" w:rsidR="002E3139" w:rsidP="00947E6E" w:rsidRDefault="002E3139" w14:paraId="4DA7C000" w14:textId="77777777">
            <w:pPr>
              <w:pStyle w:val="Header"/>
              <w:jc w:val="both"/>
              <w:rPr>
                <w:rFonts w:asciiTheme="minorHAnsi" w:hAnsiTheme="minorHAnsi" w:cstheme="minorHAnsi"/>
                <w:sz w:val="22"/>
                <w:szCs w:val="22"/>
              </w:rPr>
            </w:pPr>
          </w:p>
        </w:tc>
        <w:tc>
          <w:tcPr>
            <w:tcW w:w="4536" w:type="dxa"/>
            <w:vAlign w:val="center"/>
          </w:tcPr>
          <w:p w:rsidRPr="00947E6E" w:rsidR="002E3139" w:rsidP="00947E6E" w:rsidRDefault="002E3139" w14:paraId="666FD6B3" w14:textId="77777777">
            <w:pPr>
              <w:pStyle w:val="Header"/>
              <w:jc w:val="both"/>
              <w:rPr>
                <w:rFonts w:asciiTheme="minorHAnsi" w:hAnsiTheme="minorHAnsi" w:cstheme="minorHAnsi"/>
                <w:sz w:val="22"/>
                <w:szCs w:val="22"/>
              </w:rPr>
            </w:pPr>
          </w:p>
        </w:tc>
      </w:tr>
      <w:tr w:rsidRPr="004C63B9" w:rsidR="002E3139" w:rsidTr="002E3139" w14:paraId="1AA08732" w14:textId="77777777">
        <w:trPr>
          <w:trHeight w:val="260"/>
        </w:trPr>
        <w:tc>
          <w:tcPr>
            <w:tcW w:w="990" w:type="dxa"/>
            <w:vAlign w:val="center"/>
          </w:tcPr>
          <w:p w:rsidRPr="00947E6E" w:rsidR="002E3139" w:rsidP="00947E6E" w:rsidRDefault="002E3139" w14:paraId="09E03F4B" w14:textId="77777777">
            <w:pPr>
              <w:pStyle w:val="Header"/>
              <w:jc w:val="both"/>
              <w:rPr>
                <w:rFonts w:asciiTheme="minorHAnsi" w:hAnsiTheme="minorHAnsi" w:cstheme="minorHAnsi"/>
                <w:sz w:val="22"/>
                <w:szCs w:val="22"/>
              </w:rPr>
            </w:pPr>
          </w:p>
        </w:tc>
        <w:tc>
          <w:tcPr>
            <w:tcW w:w="1350" w:type="dxa"/>
            <w:vAlign w:val="center"/>
          </w:tcPr>
          <w:p w:rsidRPr="00947E6E" w:rsidR="002E3139" w:rsidP="00947E6E" w:rsidRDefault="002E3139" w14:paraId="7AE8C508" w14:textId="77777777">
            <w:pPr>
              <w:pStyle w:val="Header"/>
              <w:jc w:val="both"/>
              <w:rPr>
                <w:rFonts w:asciiTheme="minorHAnsi" w:hAnsiTheme="minorHAnsi" w:cstheme="minorHAnsi"/>
                <w:sz w:val="22"/>
                <w:szCs w:val="22"/>
              </w:rPr>
            </w:pPr>
          </w:p>
        </w:tc>
        <w:tc>
          <w:tcPr>
            <w:tcW w:w="1790" w:type="dxa"/>
            <w:vAlign w:val="center"/>
          </w:tcPr>
          <w:p w:rsidRPr="00947E6E" w:rsidR="002E3139" w:rsidP="00947E6E" w:rsidRDefault="002E3139" w14:paraId="4EDBCB3A" w14:textId="77777777">
            <w:pPr>
              <w:pStyle w:val="Header"/>
              <w:jc w:val="both"/>
              <w:rPr>
                <w:rFonts w:asciiTheme="minorHAnsi" w:hAnsiTheme="minorHAnsi" w:cstheme="minorHAnsi"/>
                <w:sz w:val="22"/>
                <w:szCs w:val="22"/>
              </w:rPr>
            </w:pPr>
          </w:p>
        </w:tc>
        <w:tc>
          <w:tcPr>
            <w:tcW w:w="4536" w:type="dxa"/>
            <w:vAlign w:val="center"/>
          </w:tcPr>
          <w:p w:rsidRPr="00947E6E" w:rsidR="002E3139" w:rsidP="00947E6E" w:rsidRDefault="002E3139" w14:paraId="49353E36" w14:textId="77777777">
            <w:pPr>
              <w:pStyle w:val="Header"/>
              <w:jc w:val="both"/>
              <w:rPr>
                <w:rFonts w:asciiTheme="minorHAnsi" w:hAnsiTheme="minorHAnsi" w:cstheme="minorHAnsi"/>
                <w:sz w:val="22"/>
                <w:szCs w:val="22"/>
              </w:rPr>
            </w:pPr>
          </w:p>
        </w:tc>
      </w:tr>
      <w:tr w:rsidRPr="004C63B9" w:rsidR="002E3139" w:rsidTr="002E3139" w14:paraId="695C631B" w14:textId="77777777">
        <w:trPr>
          <w:trHeight w:val="260"/>
        </w:trPr>
        <w:tc>
          <w:tcPr>
            <w:tcW w:w="990" w:type="dxa"/>
            <w:vAlign w:val="center"/>
          </w:tcPr>
          <w:p w:rsidRPr="00947E6E" w:rsidR="002E3139" w:rsidP="00947E6E" w:rsidRDefault="002E3139" w14:paraId="1B6F3A05" w14:textId="77777777">
            <w:pPr>
              <w:pStyle w:val="Header"/>
              <w:jc w:val="both"/>
              <w:rPr>
                <w:rFonts w:asciiTheme="minorHAnsi" w:hAnsiTheme="minorHAnsi" w:cstheme="minorHAnsi"/>
                <w:sz w:val="22"/>
                <w:szCs w:val="22"/>
              </w:rPr>
            </w:pPr>
          </w:p>
        </w:tc>
        <w:tc>
          <w:tcPr>
            <w:tcW w:w="1350" w:type="dxa"/>
            <w:vAlign w:val="center"/>
          </w:tcPr>
          <w:p w:rsidRPr="00947E6E" w:rsidR="002E3139" w:rsidP="00947E6E" w:rsidRDefault="002E3139" w14:paraId="151195C8" w14:textId="77777777">
            <w:pPr>
              <w:pStyle w:val="Header"/>
              <w:jc w:val="both"/>
              <w:rPr>
                <w:rFonts w:asciiTheme="minorHAnsi" w:hAnsiTheme="minorHAnsi" w:cstheme="minorHAnsi"/>
                <w:sz w:val="22"/>
                <w:szCs w:val="22"/>
              </w:rPr>
            </w:pPr>
          </w:p>
        </w:tc>
        <w:tc>
          <w:tcPr>
            <w:tcW w:w="1790" w:type="dxa"/>
            <w:vAlign w:val="center"/>
          </w:tcPr>
          <w:p w:rsidRPr="00947E6E" w:rsidR="002E3139" w:rsidP="00947E6E" w:rsidRDefault="002E3139" w14:paraId="5EABC377" w14:textId="77777777">
            <w:pPr>
              <w:pStyle w:val="Header"/>
              <w:jc w:val="both"/>
              <w:rPr>
                <w:rFonts w:asciiTheme="minorHAnsi" w:hAnsiTheme="minorHAnsi" w:cstheme="minorHAnsi"/>
                <w:sz w:val="22"/>
                <w:szCs w:val="22"/>
              </w:rPr>
            </w:pPr>
          </w:p>
        </w:tc>
        <w:tc>
          <w:tcPr>
            <w:tcW w:w="4536" w:type="dxa"/>
            <w:vAlign w:val="center"/>
          </w:tcPr>
          <w:p w:rsidRPr="00947E6E" w:rsidR="002E3139" w:rsidP="00947E6E" w:rsidRDefault="002E3139" w14:paraId="260D5AAD" w14:textId="77777777">
            <w:pPr>
              <w:pStyle w:val="Header"/>
              <w:jc w:val="both"/>
              <w:rPr>
                <w:rFonts w:asciiTheme="minorHAnsi" w:hAnsiTheme="minorHAnsi" w:cstheme="minorHAnsi"/>
                <w:sz w:val="22"/>
                <w:szCs w:val="22"/>
              </w:rPr>
            </w:pPr>
          </w:p>
        </w:tc>
      </w:tr>
      <w:tr w:rsidRPr="004C63B9" w:rsidR="002E3139" w:rsidTr="002E3139" w14:paraId="1401A4F4" w14:textId="77777777">
        <w:trPr>
          <w:trHeight w:val="260"/>
        </w:trPr>
        <w:tc>
          <w:tcPr>
            <w:tcW w:w="990" w:type="dxa"/>
            <w:vAlign w:val="center"/>
          </w:tcPr>
          <w:p w:rsidRPr="00947E6E" w:rsidR="002E3139" w:rsidP="00947E6E" w:rsidRDefault="002E3139" w14:paraId="1852EEDC" w14:textId="77777777">
            <w:pPr>
              <w:pStyle w:val="Header"/>
              <w:jc w:val="both"/>
              <w:rPr>
                <w:rFonts w:asciiTheme="minorHAnsi" w:hAnsiTheme="minorHAnsi" w:cstheme="minorHAnsi"/>
                <w:sz w:val="22"/>
                <w:szCs w:val="22"/>
              </w:rPr>
            </w:pPr>
          </w:p>
        </w:tc>
        <w:tc>
          <w:tcPr>
            <w:tcW w:w="1350" w:type="dxa"/>
            <w:vAlign w:val="center"/>
          </w:tcPr>
          <w:p w:rsidRPr="00947E6E" w:rsidR="002E3139" w:rsidP="00947E6E" w:rsidRDefault="002E3139" w14:paraId="40A21E8D" w14:textId="77777777">
            <w:pPr>
              <w:pStyle w:val="Header"/>
              <w:jc w:val="both"/>
              <w:rPr>
                <w:rFonts w:asciiTheme="minorHAnsi" w:hAnsiTheme="minorHAnsi" w:cstheme="minorHAnsi"/>
                <w:sz w:val="22"/>
                <w:szCs w:val="22"/>
              </w:rPr>
            </w:pPr>
          </w:p>
        </w:tc>
        <w:tc>
          <w:tcPr>
            <w:tcW w:w="1790" w:type="dxa"/>
            <w:vAlign w:val="center"/>
          </w:tcPr>
          <w:p w:rsidRPr="00947E6E" w:rsidR="002E3139" w:rsidP="00947E6E" w:rsidRDefault="002E3139" w14:paraId="267ADCA5" w14:textId="77777777">
            <w:pPr>
              <w:pStyle w:val="Header"/>
              <w:jc w:val="both"/>
              <w:rPr>
                <w:rFonts w:asciiTheme="minorHAnsi" w:hAnsiTheme="minorHAnsi" w:cstheme="minorHAnsi"/>
                <w:sz w:val="22"/>
                <w:szCs w:val="22"/>
              </w:rPr>
            </w:pPr>
          </w:p>
        </w:tc>
        <w:tc>
          <w:tcPr>
            <w:tcW w:w="4536" w:type="dxa"/>
            <w:vAlign w:val="center"/>
          </w:tcPr>
          <w:p w:rsidRPr="00947E6E" w:rsidR="002E3139" w:rsidP="00947E6E" w:rsidRDefault="002E3139" w14:paraId="152DAAE4" w14:textId="77777777">
            <w:pPr>
              <w:pStyle w:val="Header"/>
              <w:jc w:val="both"/>
              <w:rPr>
                <w:rFonts w:asciiTheme="minorHAnsi" w:hAnsiTheme="minorHAnsi" w:cstheme="minorHAnsi"/>
                <w:sz w:val="22"/>
                <w:szCs w:val="22"/>
              </w:rPr>
            </w:pPr>
          </w:p>
        </w:tc>
      </w:tr>
      <w:tr w:rsidRPr="004C63B9" w:rsidR="002E3139" w:rsidTr="002E3139" w14:paraId="31C79971" w14:textId="77777777">
        <w:trPr>
          <w:trHeight w:val="260"/>
        </w:trPr>
        <w:tc>
          <w:tcPr>
            <w:tcW w:w="990" w:type="dxa"/>
            <w:vAlign w:val="center"/>
          </w:tcPr>
          <w:p w:rsidRPr="00947E6E" w:rsidR="002E3139" w:rsidP="00947E6E" w:rsidRDefault="002E3139" w14:paraId="1E21D9FE" w14:textId="77777777">
            <w:pPr>
              <w:pStyle w:val="Header"/>
              <w:jc w:val="both"/>
              <w:rPr>
                <w:rFonts w:asciiTheme="minorHAnsi" w:hAnsiTheme="minorHAnsi" w:cstheme="minorHAnsi"/>
                <w:sz w:val="22"/>
                <w:szCs w:val="22"/>
              </w:rPr>
            </w:pPr>
          </w:p>
        </w:tc>
        <w:tc>
          <w:tcPr>
            <w:tcW w:w="1350" w:type="dxa"/>
            <w:vAlign w:val="center"/>
          </w:tcPr>
          <w:p w:rsidRPr="00947E6E" w:rsidR="002E3139" w:rsidP="00947E6E" w:rsidRDefault="002E3139" w14:paraId="13B4A557" w14:textId="77777777">
            <w:pPr>
              <w:pStyle w:val="Header"/>
              <w:jc w:val="both"/>
              <w:rPr>
                <w:rFonts w:asciiTheme="minorHAnsi" w:hAnsiTheme="minorHAnsi" w:cstheme="minorHAnsi"/>
                <w:sz w:val="22"/>
                <w:szCs w:val="22"/>
              </w:rPr>
            </w:pPr>
          </w:p>
        </w:tc>
        <w:tc>
          <w:tcPr>
            <w:tcW w:w="1790" w:type="dxa"/>
            <w:vAlign w:val="center"/>
          </w:tcPr>
          <w:p w:rsidRPr="00947E6E" w:rsidR="002E3139" w:rsidP="00947E6E" w:rsidRDefault="002E3139" w14:paraId="1437B9B3" w14:textId="77777777">
            <w:pPr>
              <w:pStyle w:val="Header"/>
              <w:jc w:val="both"/>
              <w:rPr>
                <w:rFonts w:asciiTheme="minorHAnsi" w:hAnsiTheme="minorHAnsi" w:cstheme="minorHAnsi"/>
                <w:sz w:val="22"/>
                <w:szCs w:val="22"/>
              </w:rPr>
            </w:pPr>
          </w:p>
        </w:tc>
        <w:tc>
          <w:tcPr>
            <w:tcW w:w="4536" w:type="dxa"/>
            <w:vAlign w:val="center"/>
          </w:tcPr>
          <w:p w:rsidRPr="00947E6E" w:rsidR="002E3139" w:rsidP="00947E6E" w:rsidRDefault="002E3139" w14:paraId="605ED96A" w14:textId="77777777">
            <w:pPr>
              <w:pStyle w:val="Header"/>
              <w:jc w:val="both"/>
              <w:rPr>
                <w:rFonts w:asciiTheme="minorHAnsi" w:hAnsiTheme="minorHAnsi" w:cstheme="minorHAnsi"/>
                <w:sz w:val="22"/>
                <w:szCs w:val="22"/>
              </w:rPr>
            </w:pPr>
          </w:p>
        </w:tc>
      </w:tr>
    </w:tbl>
    <w:p w:rsidRPr="00F64C06" w:rsidR="00293997" w:rsidP="004E1D0D" w:rsidRDefault="00293997" w14:paraId="71B81FAE" w14:textId="77777777">
      <w:pPr>
        <w:pStyle w:val="ProposalText"/>
      </w:pPr>
    </w:p>
    <w:p w:rsidRPr="00F64C06" w:rsidR="00293997" w:rsidP="004E1D0D" w:rsidRDefault="00293997" w14:paraId="3FA45AC2" w14:textId="77777777">
      <w:pPr>
        <w:pStyle w:val="ProposalText"/>
      </w:pPr>
    </w:p>
    <w:p w:rsidRPr="00F64C06" w:rsidR="00293997" w:rsidP="004E1D0D" w:rsidRDefault="00293997" w14:paraId="28B585A2" w14:textId="77777777">
      <w:pPr>
        <w:pStyle w:val="ProposalText"/>
      </w:pPr>
    </w:p>
    <w:p w:rsidRPr="00F64C06" w:rsidR="00293997" w:rsidP="004E1D0D" w:rsidRDefault="00293997" w14:paraId="56D45152" w14:textId="77777777">
      <w:pPr>
        <w:pStyle w:val="ProposalText"/>
      </w:pPr>
    </w:p>
    <w:p w:rsidRPr="00F64C06" w:rsidR="00801E71" w:rsidP="0031380F" w:rsidRDefault="00801E71" w14:paraId="36D008B6" w14:textId="7ADD1B15">
      <w:pPr>
        <w:pStyle w:val="ProposalText"/>
      </w:pPr>
    </w:p>
    <w:p w:rsidRPr="00F64C06" w:rsidR="00683EA9" w:rsidP="00801E71" w:rsidRDefault="00683EA9" w14:paraId="65EAEF14" w14:textId="77777777">
      <w:pPr>
        <w:pStyle w:val="TableofContentsHeader"/>
        <w:rPr>
          <w:noProof/>
        </w:rPr>
      </w:pPr>
      <w:r w:rsidRPr="00F64C06">
        <w:rPr>
          <w:noProof/>
        </w:rPr>
        <w:t>Table of Contents</w:t>
      </w:r>
    </w:p>
    <w:p w:rsidR="00E05F25" w:rsidRDefault="00763777" w14:paraId="00F8A66D" w14:textId="2D61F9D6">
      <w:pPr>
        <w:pStyle w:val="TOC1"/>
        <w:rPr>
          <w:rFonts w:asciiTheme="minorHAnsi" w:hAnsiTheme="minorHAnsi" w:eastAsiaTheme="minorEastAsia" w:cstheme="minorBidi"/>
          <w:color w:val="auto"/>
          <w:kern w:val="2"/>
          <w:szCs w:val="24"/>
          <w14:ligatures w14:val="standardContextual"/>
        </w:rPr>
      </w:pPr>
      <w:r w:rsidRPr="00F64C06">
        <w:rPr>
          <w:rFonts w:ascii="Helvetica 75" w:hAnsi="Helvetica 75"/>
          <w:color w:val="FF6600"/>
          <w:sz w:val="22"/>
        </w:rPr>
        <w:fldChar w:fldCharType="begin"/>
      </w:r>
      <w:r w:rsidRPr="00F64C06">
        <w:instrText xml:space="preserve"> TOC \h \z \o "1-</w:instrText>
      </w:r>
      <w:r w:rsidRPr="00F64C06" w:rsidR="00AA35D9">
        <w:instrText>2</w:instrText>
      </w:r>
      <w:r w:rsidRPr="00F64C06">
        <w:instrText>" \t"Appendix H1,7"</w:instrText>
      </w:r>
      <w:r w:rsidRPr="00F64C06" w:rsidR="00A56C1A">
        <w:instrText xml:space="preserve"> </w:instrText>
      </w:r>
      <w:r w:rsidRPr="00F64C06" w:rsidR="00306692">
        <w:instrText>\* MERGEFORMAT</w:instrText>
      </w:r>
      <w:r w:rsidRPr="00F64C06">
        <w:instrText xml:space="preserve"> </w:instrText>
      </w:r>
      <w:r w:rsidRPr="00F64C06">
        <w:rPr>
          <w:rFonts w:ascii="Helvetica 75" w:hAnsi="Helvetica 75"/>
          <w:color w:val="FF6600"/>
          <w:sz w:val="22"/>
        </w:rPr>
        <w:fldChar w:fldCharType="separate"/>
      </w:r>
      <w:hyperlink w:history="1" w:anchor="_Toc195778277">
        <w:r w:rsidRPr="00AB0F99" w:rsidR="00E05F25">
          <w:rPr>
            <w:rStyle w:val="Hyperlink"/>
          </w:rPr>
          <w:t>1</w:t>
        </w:r>
        <w:r w:rsidR="00E05F25">
          <w:rPr>
            <w:rFonts w:asciiTheme="minorHAnsi" w:hAnsiTheme="minorHAnsi" w:eastAsiaTheme="minorEastAsia" w:cstheme="minorBidi"/>
            <w:color w:val="auto"/>
            <w:kern w:val="2"/>
            <w:szCs w:val="24"/>
            <w14:ligatures w14:val="standardContextual"/>
          </w:rPr>
          <w:tab/>
        </w:r>
        <w:r w:rsidRPr="00AB0F99" w:rsidR="00E05F25">
          <w:rPr>
            <w:rStyle w:val="Hyperlink"/>
          </w:rPr>
          <w:t>Finding Fortinet</w:t>
        </w:r>
        <w:r w:rsidR="00E05F25">
          <w:rPr>
            <w:webHidden/>
          </w:rPr>
          <w:tab/>
        </w:r>
        <w:r w:rsidR="00E05F25">
          <w:rPr>
            <w:webHidden/>
          </w:rPr>
          <w:fldChar w:fldCharType="begin"/>
        </w:r>
        <w:r w:rsidR="00E05F25">
          <w:rPr>
            <w:webHidden/>
          </w:rPr>
          <w:instrText xml:space="preserve"> PAGEREF _Toc195778277 \h </w:instrText>
        </w:r>
        <w:r w:rsidR="00E05F25">
          <w:rPr>
            <w:webHidden/>
          </w:rPr>
        </w:r>
        <w:r w:rsidR="00E05F25">
          <w:rPr>
            <w:webHidden/>
          </w:rPr>
          <w:fldChar w:fldCharType="separate"/>
        </w:r>
        <w:r w:rsidR="00E05F25">
          <w:rPr>
            <w:webHidden/>
          </w:rPr>
          <w:t>3</w:t>
        </w:r>
        <w:r w:rsidR="00E05F25">
          <w:rPr>
            <w:webHidden/>
          </w:rPr>
          <w:fldChar w:fldCharType="end"/>
        </w:r>
      </w:hyperlink>
    </w:p>
    <w:p w:rsidR="00E05F25" w:rsidRDefault="00E05F25" w14:paraId="5E155E57" w14:textId="35641165">
      <w:pPr>
        <w:pStyle w:val="TOC1"/>
        <w:rPr>
          <w:rFonts w:asciiTheme="minorHAnsi" w:hAnsiTheme="minorHAnsi" w:eastAsiaTheme="minorEastAsia" w:cstheme="minorBidi"/>
          <w:color w:val="auto"/>
          <w:kern w:val="2"/>
          <w:szCs w:val="24"/>
          <w14:ligatures w14:val="standardContextual"/>
        </w:rPr>
      </w:pPr>
      <w:hyperlink w:history="1" w:anchor="_Toc195778278">
        <w:r w:rsidRPr="00AB0F99">
          <w:rPr>
            <w:rStyle w:val="Hyperlink"/>
          </w:rPr>
          <w:t>2</w:t>
        </w:r>
        <w:r>
          <w:rPr>
            <w:rFonts w:asciiTheme="minorHAnsi" w:hAnsiTheme="minorHAnsi" w:eastAsiaTheme="minorEastAsia" w:cstheme="minorBidi"/>
            <w:color w:val="auto"/>
            <w:kern w:val="2"/>
            <w:szCs w:val="24"/>
            <w14:ligatures w14:val="standardContextual"/>
          </w:rPr>
          <w:tab/>
        </w:r>
        <w:r w:rsidRPr="00AB0F99">
          <w:rPr>
            <w:rStyle w:val="Hyperlink"/>
          </w:rPr>
          <w:t>Making Changes</w:t>
        </w:r>
        <w:r>
          <w:rPr>
            <w:webHidden/>
          </w:rPr>
          <w:tab/>
        </w:r>
        <w:r>
          <w:rPr>
            <w:webHidden/>
          </w:rPr>
          <w:fldChar w:fldCharType="begin"/>
        </w:r>
        <w:r>
          <w:rPr>
            <w:webHidden/>
          </w:rPr>
          <w:instrText xml:space="preserve"> PAGEREF _Toc195778278 \h </w:instrText>
        </w:r>
        <w:r>
          <w:rPr>
            <w:webHidden/>
          </w:rPr>
        </w:r>
        <w:r>
          <w:rPr>
            <w:webHidden/>
          </w:rPr>
          <w:fldChar w:fldCharType="separate"/>
        </w:r>
        <w:r>
          <w:rPr>
            <w:webHidden/>
          </w:rPr>
          <w:t>3</w:t>
        </w:r>
        <w:r>
          <w:rPr>
            <w:webHidden/>
          </w:rPr>
          <w:fldChar w:fldCharType="end"/>
        </w:r>
      </w:hyperlink>
    </w:p>
    <w:p w:rsidR="00E05F25" w:rsidRDefault="00E05F25" w14:paraId="74D11907" w14:textId="0113DC46">
      <w:pPr>
        <w:pStyle w:val="TOC2"/>
        <w:rPr>
          <w:rFonts w:asciiTheme="minorHAnsi" w:hAnsiTheme="minorHAnsi" w:eastAsiaTheme="minorEastAsia" w:cstheme="minorBidi"/>
          <w:kern w:val="2"/>
          <w:sz w:val="24"/>
          <w:szCs w:val="24"/>
          <w14:ligatures w14:val="standardContextual"/>
        </w:rPr>
      </w:pPr>
      <w:hyperlink w:history="1" w:anchor="_Toc195778279">
        <w:r w:rsidRPr="00AB0F99">
          <w:rPr>
            <w:rStyle w:val="Hyperlink"/>
          </w:rPr>
          <w:t>Selecting a Filter to change</w:t>
        </w:r>
        <w:r>
          <w:rPr>
            <w:webHidden/>
          </w:rPr>
          <w:tab/>
        </w:r>
        <w:r>
          <w:rPr>
            <w:webHidden/>
          </w:rPr>
          <w:fldChar w:fldCharType="begin"/>
        </w:r>
        <w:r>
          <w:rPr>
            <w:webHidden/>
          </w:rPr>
          <w:instrText xml:space="preserve"> PAGEREF _Toc195778279 \h </w:instrText>
        </w:r>
        <w:r>
          <w:rPr>
            <w:webHidden/>
          </w:rPr>
        </w:r>
        <w:r>
          <w:rPr>
            <w:webHidden/>
          </w:rPr>
          <w:fldChar w:fldCharType="separate"/>
        </w:r>
        <w:r>
          <w:rPr>
            <w:webHidden/>
          </w:rPr>
          <w:t>3</w:t>
        </w:r>
        <w:r>
          <w:rPr>
            <w:webHidden/>
          </w:rPr>
          <w:fldChar w:fldCharType="end"/>
        </w:r>
      </w:hyperlink>
    </w:p>
    <w:p w:rsidR="00E05F25" w:rsidRDefault="00E05F25" w14:paraId="14BA1CA7" w14:textId="67B1278F">
      <w:pPr>
        <w:pStyle w:val="TOC2"/>
        <w:rPr>
          <w:rFonts w:asciiTheme="minorHAnsi" w:hAnsiTheme="minorHAnsi" w:eastAsiaTheme="minorEastAsia" w:cstheme="minorBidi"/>
          <w:kern w:val="2"/>
          <w:sz w:val="24"/>
          <w:szCs w:val="24"/>
          <w14:ligatures w14:val="standardContextual"/>
        </w:rPr>
      </w:pPr>
      <w:hyperlink w:history="1" w:anchor="_Toc195778280">
        <w:r w:rsidRPr="00AB0F99">
          <w:rPr>
            <w:rStyle w:val="Hyperlink"/>
          </w:rPr>
          <w:t>Blocking/Unblocking a Category</w:t>
        </w:r>
        <w:r>
          <w:rPr>
            <w:webHidden/>
          </w:rPr>
          <w:tab/>
        </w:r>
        <w:r>
          <w:rPr>
            <w:webHidden/>
          </w:rPr>
          <w:fldChar w:fldCharType="begin"/>
        </w:r>
        <w:r>
          <w:rPr>
            <w:webHidden/>
          </w:rPr>
          <w:instrText xml:space="preserve"> PAGEREF _Toc195778280 \h </w:instrText>
        </w:r>
        <w:r>
          <w:rPr>
            <w:webHidden/>
          </w:rPr>
        </w:r>
        <w:r>
          <w:rPr>
            <w:webHidden/>
          </w:rPr>
          <w:fldChar w:fldCharType="separate"/>
        </w:r>
        <w:r>
          <w:rPr>
            <w:webHidden/>
          </w:rPr>
          <w:t>3</w:t>
        </w:r>
        <w:r>
          <w:rPr>
            <w:webHidden/>
          </w:rPr>
          <w:fldChar w:fldCharType="end"/>
        </w:r>
      </w:hyperlink>
    </w:p>
    <w:p w:rsidR="00E05F25" w:rsidRDefault="00E05F25" w14:paraId="42E9F6EE" w14:textId="585528F9">
      <w:pPr>
        <w:pStyle w:val="TOC2"/>
        <w:rPr>
          <w:rFonts w:asciiTheme="minorHAnsi" w:hAnsiTheme="minorHAnsi" w:eastAsiaTheme="minorEastAsia" w:cstheme="minorBidi"/>
          <w:kern w:val="2"/>
          <w:sz w:val="24"/>
          <w:szCs w:val="24"/>
          <w14:ligatures w14:val="standardContextual"/>
        </w:rPr>
      </w:pPr>
      <w:hyperlink w:history="1" w:anchor="_Toc195778281">
        <w:r w:rsidRPr="00AB0F99">
          <w:rPr>
            <w:rStyle w:val="Hyperlink"/>
          </w:rPr>
          <w:t>Blocking/Unblocking a URL</w:t>
        </w:r>
        <w:r>
          <w:rPr>
            <w:webHidden/>
          </w:rPr>
          <w:tab/>
        </w:r>
        <w:r>
          <w:rPr>
            <w:webHidden/>
          </w:rPr>
          <w:fldChar w:fldCharType="begin"/>
        </w:r>
        <w:r>
          <w:rPr>
            <w:webHidden/>
          </w:rPr>
          <w:instrText xml:space="preserve"> PAGEREF _Toc195778281 \h </w:instrText>
        </w:r>
        <w:r>
          <w:rPr>
            <w:webHidden/>
          </w:rPr>
        </w:r>
        <w:r>
          <w:rPr>
            <w:webHidden/>
          </w:rPr>
          <w:fldChar w:fldCharType="separate"/>
        </w:r>
        <w:r>
          <w:rPr>
            <w:webHidden/>
          </w:rPr>
          <w:t>4</w:t>
        </w:r>
        <w:r>
          <w:rPr>
            <w:webHidden/>
          </w:rPr>
          <w:fldChar w:fldCharType="end"/>
        </w:r>
      </w:hyperlink>
    </w:p>
    <w:p w:rsidR="00E05F25" w:rsidRDefault="00E05F25" w14:paraId="24B2CE25" w14:textId="2BADF0EF">
      <w:pPr>
        <w:pStyle w:val="TOC2"/>
        <w:rPr>
          <w:rFonts w:asciiTheme="minorHAnsi" w:hAnsiTheme="minorHAnsi" w:eastAsiaTheme="minorEastAsia" w:cstheme="minorBidi"/>
          <w:kern w:val="2"/>
          <w:sz w:val="24"/>
          <w:szCs w:val="24"/>
          <w14:ligatures w14:val="standardContextual"/>
        </w:rPr>
      </w:pPr>
      <w:hyperlink w:history="1" w:anchor="_Toc195778282">
        <w:r w:rsidRPr="00AB0F99">
          <w:rPr>
            <w:rStyle w:val="Hyperlink"/>
          </w:rPr>
          <w:t>Adding am SSL Inspection Exemption</w:t>
        </w:r>
        <w:r>
          <w:rPr>
            <w:webHidden/>
          </w:rPr>
          <w:tab/>
        </w:r>
        <w:r>
          <w:rPr>
            <w:webHidden/>
          </w:rPr>
          <w:fldChar w:fldCharType="begin"/>
        </w:r>
        <w:r>
          <w:rPr>
            <w:webHidden/>
          </w:rPr>
          <w:instrText xml:space="preserve"> PAGEREF _Toc195778282 \h </w:instrText>
        </w:r>
        <w:r>
          <w:rPr>
            <w:webHidden/>
          </w:rPr>
        </w:r>
        <w:r>
          <w:rPr>
            <w:webHidden/>
          </w:rPr>
          <w:fldChar w:fldCharType="separate"/>
        </w:r>
        <w:r>
          <w:rPr>
            <w:webHidden/>
          </w:rPr>
          <w:t>6</w:t>
        </w:r>
        <w:r>
          <w:rPr>
            <w:webHidden/>
          </w:rPr>
          <w:fldChar w:fldCharType="end"/>
        </w:r>
      </w:hyperlink>
    </w:p>
    <w:p w:rsidR="00E05F25" w:rsidRDefault="00E05F25" w14:paraId="7A9B386E" w14:textId="4FBFBD2E">
      <w:pPr>
        <w:pStyle w:val="TOC1"/>
        <w:rPr>
          <w:rFonts w:asciiTheme="minorHAnsi" w:hAnsiTheme="minorHAnsi" w:eastAsiaTheme="minorEastAsia" w:cstheme="minorBidi"/>
          <w:color w:val="auto"/>
          <w:kern w:val="2"/>
          <w:szCs w:val="24"/>
          <w14:ligatures w14:val="standardContextual"/>
        </w:rPr>
      </w:pPr>
      <w:hyperlink w:history="1" w:anchor="_Toc195778283">
        <w:r w:rsidRPr="00AB0F99">
          <w:rPr>
            <w:rStyle w:val="Hyperlink"/>
          </w:rPr>
          <w:t>3</w:t>
        </w:r>
        <w:r>
          <w:rPr>
            <w:rFonts w:asciiTheme="minorHAnsi" w:hAnsiTheme="minorHAnsi" w:eastAsiaTheme="minorEastAsia" w:cstheme="minorBidi"/>
            <w:color w:val="auto"/>
            <w:kern w:val="2"/>
            <w:szCs w:val="24"/>
            <w14:ligatures w14:val="standardContextual"/>
          </w:rPr>
          <w:tab/>
        </w:r>
        <w:r w:rsidRPr="00AB0F99">
          <w:rPr>
            <w:rStyle w:val="Hyperlink"/>
          </w:rPr>
          <w:t>Running Reports</w:t>
        </w:r>
        <w:r>
          <w:rPr>
            <w:webHidden/>
          </w:rPr>
          <w:tab/>
        </w:r>
        <w:r>
          <w:rPr>
            <w:webHidden/>
          </w:rPr>
          <w:fldChar w:fldCharType="begin"/>
        </w:r>
        <w:r>
          <w:rPr>
            <w:webHidden/>
          </w:rPr>
          <w:instrText xml:space="preserve"> PAGEREF _Toc195778283 \h </w:instrText>
        </w:r>
        <w:r>
          <w:rPr>
            <w:webHidden/>
          </w:rPr>
        </w:r>
        <w:r>
          <w:rPr>
            <w:webHidden/>
          </w:rPr>
          <w:fldChar w:fldCharType="separate"/>
        </w:r>
        <w:r>
          <w:rPr>
            <w:webHidden/>
          </w:rPr>
          <w:t>7</w:t>
        </w:r>
        <w:r>
          <w:rPr>
            <w:webHidden/>
          </w:rPr>
          <w:fldChar w:fldCharType="end"/>
        </w:r>
      </w:hyperlink>
    </w:p>
    <w:p w:rsidR="00E05F25" w:rsidRDefault="00E05F25" w14:paraId="2FD0CFBE" w14:textId="4769A475">
      <w:pPr>
        <w:pStyle w:val="TOC1"/>
        <w:rPr>
          <w:rFonts w:asciiTheme="minorHAnsi" w:hAnsiTheme="minorHAnsi" w:eastAsiaTheme="minorEastAsia" w:cstheme="minorBidi"/>
          <w:color w:val="auto"/>
          <w:kern w:val="2"/>
          <w:szCs w:val="24"/>
          <w14:ligatures w14:val="standardContextual"/>
        </w:rPr>
      </w:pPr>
      <w:hyperlink w:history="1" w:anchor="_Toc195778284">
        <w:r w:rsidRPr="00AB0F99">
          <w:rPr>
            <w:rStyle w:val="Hyperlink"/>
          </w:rPr>
          <w:t>4</w:t>
        </w:r>
        <w:r>
          <w:rPr>
            <w:rFonts w:asciiTheme="minorHAnsi" w:hAnsiTheme="minorHAnsi" w:eastAsiaTheme="minorEastAsia" w:cstheme="minorBidi"/>
            <w:color w:val="auto"/>
            <w:kern w:val="2"/>
            <w:szCs w:val="24"/>
            <w14:ligatures w14:val="standardContextual"/>
          </w:rPr>
          <w:tab/>
        </w:r>
        <w:r w:rsidRPr="00AB0F99">
          <w:rPr>
            <w:rStyle w:val="Hyperlink"/>
          </w:rPr>
          <w:t>Checking Logs</w:t>
        </w:r>
        <w:r>
          <w:rPr>
            <w:webHidden/>
          </w:rPr>
          <w:tab/>
        </w:r>
        <w:r>
          <w:rPr>
            <w:webHidden/>
          </w:rPr>
          <w:fldChar w:fldCharType="begin"/>
        </w:r>
        <w:r>
          <w:rPr>
            <w:webHidden/>
          </w:rPr>
          <w:instrText xml:space="preserve"> PAGEREF _Toc195778284 \h </w:instrText>
        </w:r>
        <w:r>
          <w:rPr>
            <w:webHidden/>
          </w:rPr>
        </w:r>
        <w:r>
          <w:rPr>
            <w:webHidden/>
          </w:rPr>
          <w:fldChar w:fldCharType="separate"/>
        </w:r>
        <w:r>
          <w:rPr>
            <w:webHidden/>
          </w:rPr>
          <w:t>8</w:t>
        </w:r>
        <w:r>
          <w:rPr>
            <w:webHidden/>
          </w:rPr>
          <w:fldChar w:fldCharType="end"/>
        </w:r>
      </w:hyperlink>
    </w:p>
    <w:p w:rsidRPr="00F64C06" w:rsidR="00E05F25" w:rsidP="00E05F25" w:rsidRDefault="00763777" w14:paraId="15B7598A" w14:textId="533F3353">
      <w:pPr>
        <w:pStyle w:val="ProposalText"/>
        <w:rPr>
          <w:noProof/>
        </w:rPr>
      </w:pPr>
      <w:r w:rsidRPr="00F64C06">
        <w:rPr>
          <w:noProof/>
        </w:rPr>
        <w:fldChar w:fldCharType="end"/>
      </w:r>
    </w:p>
    <w:p w:rsidRPr="00F64C06" w:rsidR="00F77FD4" w:rsidP="00F77FD4" w:rsidRDefault="00F77FD4" w14:paraId="74D79A0A" w14:textId="1096C3FD">
      <w:pPr>
        <w:pStyle w:val="ProposalText"/>
        <w:rPr>
          <w:noProof/>
        </w:rPr>
      </w:pPr>
    </w:p>
    <w:p w:rsidRPr="00F64C06" w:rsidR="00E171DC" w:rsidP="00222B86" w:rsidRDefault="00E171DC" w14:paraId="0E3D791B" w14:textId="77777777">
      <w:pPr>
        <w:pStyle w:val="SubTitle2"/>
        <w:rPr>
          <w:rFonts w:eastAsia="Cambria"/>
        </w:rPr>
      </w:pPr>
      <w:bookmarkStart w:name="_Toc487011981" w:id="0"/>
    </w:p>
    <w:p w:rsidRPr="00F64C06" w:rsidR="00FA50BC" w:rsidP="00FA50BC" w:rsidRDefault="00FA50BC" w14:paraId="675BC3DE" w14:textId="77777777">
      <w:pPr>
        <w:pStyle w:val="ProposalText"/>
        <w:rPr>
          <w:rFonts w:eastAsia="Cambria"/>
        </w:rPr>
      </w:pPr>
    </w:p>
    <w:p w:rsidRPr="00CE2A8F" w:rsidR="00CE2A8F" w:rsidP="00CE2A8F" w:rsidRDefault="00CE2A8F" w14:paraId="700240F8" w14:textId="1D4F9393">
      <w:pPr>
        <w:pStyle w:val="ConfidentialityStatement"/>
        <w:rPr>
          <w:rFonts w:cs="Arial"/>
        </w:rPr>
      </w:pPr>
      <w:r w:rsidRPr="00CE2A8F">
        <w:rPr>
          <w:rFonts w:cs="Arial"/>
        </w:rPr>
        <w:t>© MLL Telecom Limited 202</w:t>
      </w:r>
      <w:r w:rsidR="002E3139">
        <w:rPr>
          <w:rFonts w:cs="Arial"/>
        </w:rPr>
        <w:t>5</w:t>
      </w:r>
      <w:r w:rsidRPr="00CE2A8F">
        <w:rPr>
          <w:rFonts w:cs="Arial"/>
        </w:rPr>
        <w:t>.</w:t>
      </w:r>
    </w:p>
    <w:p w:rsidRPr="00CE2A8F" w:rsidR="00CE2A8F" w:rsidP="00CE2A8F" w:rsidRDefault="00CE2A8F" w14:paraId="21836787" w14:textId="77777777">
      <w:pPr>
        <w:pStyle w:val="ConfidentialityStatement"/>
        <w:rPr>
          <w:rFonts w:cs="Arial"/>
        </w:rPr>
      </w:pPr>
      <w:r w:rsidRPr="00CE2A8F">
        <w:rPr>
          <w:rFonts w:cs="Arial"/>
        </w:rPr>
        <w:t>All rights reserved.</w:t>
      </w:r>
    </w:p>
    <w:p w:rsidRPr="00CE2A8F" w:rsidR="00CE2A8F" w:rsidP="00CE2A8F" w:rsidRDefault="00CE2A8F" w14:paraId="49275C37" w14:textId="77777777">
      <w:pPr>
        <w:rPr>
          <w:rFonts w:ascii="Arial" w:hAnsi="Arial" w:cs="Arial"/>
        </w:rPr>
      </w:pPr>
      <w:r w:rsidRPr="00CE2A8F">
        <w:rPr>
          <w:rFonts w:ascii="Arial" w:hAnsi="Arial" w:cs="Arial"/>
        </w:rPr>
        <w:t>This document is confidential to MLL Telecom and use and disclosure by the recipient is restricted to internal use by the recipient. This document does not constitute a representation or warranty and is not contractual unless specifically referenced in a written contract between MLL Telecom and the recipient.</w:t>
      </w:r>
    </w:p>
    <w:p w:rsidRPr="00F64C06" w:rsidR="00E171DC" w:rsidP="004E1D0D" w:rsidRDefault="00E171DC" w14:paraId="500ADA0C" w14:textId="77777777">
      <w:pPr>
        <w:pStyle w:val="ProposalText"/>
        <w:rPr>
          <w:rFonts w:eastAsia="Cambria"/>
        </w:rPr>
      </w:pPr>
    </w:p>
    <w:p w:rsidR="006813FF" w:rsidRDefault="006813FF" w14:paraId="6C2852DC" w14:textId="48F55382">
      <w:pPr>
        <w:rPr>
          <w:rFonts w:ascii="Arial" w:hAnsi="Arial" w:eastAsia="Cambria"/>
          <w:lang w:eastAsia="en-US"/>
        </w:rPr>
      </w:pPr>
      <w:r>
        <w:rPr>
          <w:rFonts w:eastAsia="Cambria"/>
        </w:rPr>
        <w:br w:type="page"/>
      </w:r>
    </w:p>
    <w:p w:rsidR="009516FB" w:rsidP="000A230C" w:rsidRDefault="002E3139" w14:paraId="6AE9284D" w14:textId="7F6C8CF0">
      <w:pPr>
        <w:pStyle w:val="Heading1"/>
      </w:pPr>
      <w:bookmarkStart w:name="_Toc195778277" w:id="1"/>
      <w:bookmarkEnd w:id="0"/>
      <w:r>
        <w:lastRenderedPageBreak/>
        <w:t>Finding Fortinet</w:t>
      </w:r>
      <w:bookmarkEnd w:id="1"/>
    </w:p>
    <w:p w:rsidRPr="002E3139" w:rsidR="002E3139" w:rsidP="002E3139" w:rsidRDefault="002E3139" w14:paraId="29CB6375" w14:textId="77777777">
      <w:pPr>
        <w:rPr>
          <w:rFonts w:asciiTheme="minorHAnsi" w:hAnsiTheme="minorHAnsi" w:cstheme="minorHAnsi"/>
          <w:sz w:val="22"/>
          <w:szCs w:val="22"/>
        </w:rPr>
      </w:pPr>
      <w:hyperlink w:history="1" r:id="rId14">
        <w:r w:rsidRPr="002E3139">
          <w:rPr>
            <w:rStyle w:val="Hyperlink"/>
            <w:rFonts w:asciiTheme="minorHAnsi" w:hAnsiTheme="minorHAnsi" w:cstheme="minorHAnsi"/>
            <w:sz w:val="22"/>
            <w:szCs w:val="22"/>
          </w:rPr>
          <w:t>https://fpl.mlltelecom.com/</w:t>
        </w:r>
      </w:hyperlink>
    </w:p>
    <w:p w:rsidR="002E3139" w:rsidP="002E3139" w:rsidRDefault="002E3139" w14:paraId="60EF5A0F" w14:textId="77777777">
      <w:pPr>
        <w:pStyle w:val="ProposalText"/>
        <w:rPr>
          <w:lang w:eastAsia="en-GB"/>
        </w:rPr>
      </w:pPr>
    </w:p>
    <w:p w:rsidR="002E3139" w:rsidP="002E3139" w:rsidRDefault="002E3139" w14:paraId="22196064" w14:textId="7D72F700">
      <w:pPr>
        <w:pStyle w:val="Heading1"/>
      </w:pPr>
      <w:bookmarkStart w:name="_Toc195778278" w:id="2"/>
      <w:r>
        <w:t>Making Changes</w:t>
      </w:r>
      <w:bookmarkEnd w:id="2"/>
    </w:p>
    <w:p w:rsidR="002E3139" w:rsidP="002E3139" w:rsidRDefault="002E3139" w14:paraId="02F9E7D6" w14:textId="54D34192">
      <w:pPr>
        <w:pStyle w:val="Heading2"/>
      </w:pPr>
      <w:bookmarkStart w:name="_Toc195778279" w:id="3"/>
      <w:r w:rsidRPr="002E3139">
        <w:t>Selecting</w:t>
      </w:r>
      <w:r>
        <w:t xml:space="preserve"> a Filter to change</w:t>
      </w:r>
      <w:bookmarkEnd w:id="3"/>
    </w:p>
    <w:p w:rsidR="002E3139" w:rsidP="00AA11E0" w:rsidRDefault="002E3139" w14:paraId="21797621" w14:textId="77777777">
      <w:pPr>
        <w:pStyle w:val="ProposalText"/>
        <w:numPr>
          <w:ilvl w:val="0"/>
          <w:numId w:val="22"/>
        </w:numPr>
        <w:rPr>
          <w:lang w:eastAsia="en-GB"/>
        </w:rPr>
      </w:pPr>
      <w:r>
        <w:rPr>
          <w:lang w:eastAsia="en-GB"/>
        </w:rPr>
        <w:t>On the left-hand menu, go to Security &gt; Firewall Objects</w:t>
      </w:r>
    </w:p>
    <w:p w:rsidR="00E05F25" w:rsidP="00E05F25" w:rsidRDefault="00E05F25" w14:paraId="07359475" w14:textId="312E493A">
      <w:pPr>
        <w:pStyle w:val="ProposalText"/>
        <w:ind w:left="567"/>
        <w:rPr>
          <w:lang w:eastAsia="en-GB"/>
        </w:rPr>
      </w:pPr>
      <w:r>
        <w:rPr>
          <w:noProof/>
          <w:lang w:eastAsia="en-GB"/>
        </w:rPr>
        <w:drawing>
          <wp:inline distT="0" distB="0" distL="0" distR="0" wp14:anchorId="57BC00C6" wp14:editId="6743AA79">
            <wp:extent cx="5400675" cy="1176038"/>
            <wp:effectExtent l="0" t="0" r="0" b="5080"/>
            <wp:docPr id="9903265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326565" name="Picture 1"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1176038"/>
                    </a:xfrm>
                    <a:prstGeom prst="rect">
                      <a:avLst/>
                    </a:prstGeom>
                    <a:noFill/>
                  </pic:spPr>
                </pic:pic>
              </a:graphicData>
            </a:graphic>
          </wp:inline>
        </w:drawing>
      </w:r>
    </w:p>
    <w:p w:rsidR="002E3139" w:rsidP="00AA11E0" w:rsidRDefault="002E3139" w14:paraId="1B52932A" w14:textId="43EE89EE">
      <w:pPr>
        <w:pStyle w:val="ProposalText"/>
        <w:numPr>
          <w:ilvl w:val="0"/>
          <w:numId w:val="22"/>
        </w:numPr>
        <w:rPr>
          <w:lang w:eastAsia="en-GB"/>
        </w:rPr>
      </w:pPr>
      <w:r>
        <w:rPr>
          <w:lang w:eastAsia="en-GB"/>
        </w:rPr>
        <w:t>Select the Filter you wish to change (e.g. for which filtering group)</w:t>
      </w:r>
    </w:p>
    <w:p w:rsidR="002E3139" w:rsidP="00AA11E0" w:rsidRDefault="002E3139" w14:paraId="2D2203E7" w14:textId="695781E3">
      <w:pPr>
        <w:pStyle w:val="ProposalText"/>
        <w:numPr>
          <w:ilvl w:val="0"/>
          <w:numId w:val="22"/>
        </w:numPr>
        <w:rPr>
          <w:lang w:eastAsia="en-GB"/>
        </w:rPr>
      </w:pPr>
      <w:r>
        <w:rPr>
          <w:lang w:eastAsia="en-GB"/>
        </w:rPr>
        <w:t>Click Edit</w:t>
      </w:r>
    </w:p>
    <w:p w:rsidRPr="00E05F25" w:rsidR="00E05F25" w:rsidP="00E05F25" w:rsidRDefault="00E05F25" w14:paraId="6B844762" w14:textId="77777777">
      <w:pPr>
        <w:pStyle w:val="ProposalText"/>
      </w:pPr>
    </w:p>
    <w:p w:rsidR="002E3139" w:rsidP="002E3139" w:rsidRDefault="002E3139" w14:paraId="152A3775" w14:textId="16C30835">
      <w:pPr>
        <w:pStyle w:val="Heading2"/>
      </w:pPr>
      <w:bookmarkStart w:name="_Toc195778280" w:id="4"/>
      <w:r>
        <w:t>Blocking/Unblocking a Category</w:t>
      </w:r>
      <w:bookmarkEnd w:id="4"/>
    </w:p>
    <w:p w:rsidR="002E3139" w:rsidP="002E3139" w:rsidRDefault="002E3139" w14:paraId="7BFD0726" w14:textId="6EB28E9D">
      <w:pPr>
        <w:pStyle w:val="ProposalText"/>
      </w:pPr>
      <w:r w:rsidRPr="00575864">
        <w:rPr>
          <w:b/>
          <w:bCs/>
        </w:rPr>
        <w:t>WARNING:</w:t>
      </w:r>
      <w:r>
        <w:t xml:space="preserve"> Allowing or Blocking a Category can have a significant impact on the filter and should only be done with due consideration.</w:t>
      </w:r>
    </w:p>
    <w:p w:rsidR="002E3139" w:rsidP="00AA11E0" w:rsidRDefault="002E3139" w14:paraId="611CE25F" w14:textId="2CAC5D73">
      <w:pPr>
        <w:pStyle w:val="ProposalText"/>
        <w:numPr>
          <w:ilvl w:val="0"/>
          <w:numId w:val="23"/>
        </w:numPr>
      </w:pPr>
      <w:r>
        <w:t>Once you have selected a Filter, scroll down to the Category Based Filter section</w:t>
      </w:r>
    </w:p>
    <w:p w:rsidR="002E3139" w:rsidP="00AA11E0" w:rsidRDefault="002E3139" w14:paraId="2028E7DC" w14:textId="7126E3DB">
      <w:pPr>
        <w:pStyle w:val="ProposalText"/>
        <w:numPr>
          <w:ilvl w:val="0"/>
          <w:numId w:val="23"/>
        </w:numPr>
      </w:pPr>
      <w:r>
        <w:t>Select the desired Category</w:t>
      </w:r>
    </w:p>
    <w:p w:rsidR="002E3139" w:rsidP="00E05F25" w:rsidRDefault="00E05F25" w14:paraId="56D79BE5" w14:textId="3EA9602F">
      <w:pPr>
        <w:pStyle w:val="ProposalText"/>
        <w:ind w:left="0"/>
      </w:pPr>
      <w:r>
        <w:rPr>
          <w:noProof/>
        </w:rPr>
        <w:drawing>
          <wp:inline distT="0" distB="0" distL="0" distR="0" wp14:anchorId="3820FB1C" wp14:editId="152EC788">
            <wp:extent cx="6096635" cy="2188845"/>
            <wp:effectExtent l="0" t="0" r="0" b="1905"/>
            <wp:docPr id="13825032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635" cy="2188845"/>
                    </a:xfrm>
                    <a:prstGeom prst="rect">
                      <a:avLst/>
                    </a:prstGeom>
                    <a:noFill/>
                  </pic:spPr>
                </pic:pic>
              </a:graphicData>
            </a:graphic>
          </wp:inline>
        </w:drawing>
      </w:r>
    </w:p>
    <w:p w:rsidRPr="002E3139" w:rsidR="002E3139" w:rsidP="00AA11E0" w:rsidRDefault="002E3139" w14:paraId="1CE37FA4" w14:textId="58FA5277">
      <w:pPr>
        <w:pStyle w:val="ProposalText"/>
        <w:numPr>
          <w:ilvl w:val="0"/>
          <w:numId w:val="23"/>
        </w:numPr>
      </w:pPr>
      <w:r>
        <w:t>Click the action required:</w:t>
      </w:r>
    </w:p>
    <w:p w:rsidRPr="002E3139" w:rsidR="002E3139" w:rsidP="002E3139" w:rsidRDefault="002E3139" w14:paraId="14AD80E2" w14:textId="77777777">
      <w:pPr>
        <w:pStyle w:val="ProposalText"/>
        <w:rPr>
          <w:b/>
          <w:bCs/>
        </w:rPr>
      </w:pPr>
      <w:r w:rsidRPr="002E3139">
        <w:rPr>
          <w:b/>
          <w:bCs/>
        </w:rPr>
        <w:t>ALLOW</w:t>
      </w:r>
    </w:p>
    <w:p w:rsidR="002E3139" w:rsidP="002E3139" w:rsidRDefault="002E3139" w14:paraId="5F361D90" w14:textId="77777777">
      <w:pPr>
        <w:pStyle w:val="ProposalText"/>
      </w:pPr>
      <w:r>
        <w:t>Permit access to the sites in the category.</w:t>
      </w:r>
    </w:p>
    <w:p w:rsidRPr="002E3139" w:rsidR="002E3139" w:rsidP="002E3139" w:rsidRDefault="002E3139" w14:paraId="6FB0CC95" w14:textId="77777777">
      <w:pPr>
        <w:pStyle w:val="ProposalText"/>
        <w:rPr>
          <w:b/>
          <w:bCs/>
        </w:rPr>
      </w:pPr>
      <w:r w:rsidRPr="002E3139">
        <w:rPr>
          <w:b/>
          <w:bCs/>
        </w:rPr>
        <w:t>MONITOR</w:t>
      </w:r>
    </w:p>
    <w:p w:rsidR="002E3139" w:rsidP="002E3139" w:rsidRDefault="002E3139" w14:paraId="6CA553EE" w14:textId="77777777">
      <w:pPr>
        <w:pStyle w:val="ProposalText"/>
      </w:pPr>
      <w:r>
        <w:t>Permit and log access to sites in the category.</w:t>
      </w:r>
    </w:p>
    <w:p w:rsidRPr="002E3139" w:rsidR="002E3139" w:rsidP="002E3139" w:rsidRDefault="002E3139" w14:paraId="7DD4BC1F" w14:textId="77777777">
      <w:pPr>
        <w:pStyle w:val="ProposalText"/>
        <w:rPr>
          <w:b/>
          <w:bCs/>
        </w:rPr>
      </w:pPr>
      <w:r w:rsidRPr="002E3139">
        <w:rPr>
          <w:b/>
          <w:bCs/>
        </w:rPr>
        <w:lastRenderedPageBreak/>
        <w:t>BLOCK</w:t>
      </w:r>
    </w:p>
    <w:p w:rsidR="002E3139" w:rsidP="002E3139" w:rsidRDefault="002E3139" w14:paraId="6541F848" w14:textId="77777777">
      <w:pPr>
        <w:pStyle w:val="ProposalText"/>
      </w:pPr>
      <w:r>
        <w:t>Prevent access to the sites in the category. Users trying to access a blocked site see a replacement message indicating the site is blocked.</w:t>
      </w:r>
    </w:p>
    <w:p w:rsidRPr="002E3139" w:rsidR="002E3139" w:rsidP="002E3139" w:rsidRDefault="002E3139" w14:paraId="33B6621A" w14:textId="77777777">
      <w:pPr>
        <w:pStyle w:val="ProposalText"/>
        <w:rPr>
          <w:b/>
          <w:bCs/>
        </w:rPr>
      </w:pPr>
      <w:r w:rsidRPr="002E3139">
        <w:rPr>
          <w:b/>
          <w:bCs/>
        </w:rPr>
        <w:t>WARNING</w:t>
      </w:r>
    </w:p>
    <w:p w:rsidR="002E3139" w:rsidP="002E3139" w:rsidRDefault="002E3139" w14:paraId="76DE4128" w14:textId="77777777">
      <w:pPr>
        <w:pStyle w:val="ProposalText"/>
      </w:pPr>
      <w:r>
        <w:t>Display a message to the user allowing them to continue if they choose.</w:t>
      </w:r>
    </w:p>
    <w:p w:rsidR="002E3139" w:rsidP="002E3139" w:rsidRDefault="002E3139" w14:paraId="477680D6" w14:textId="77777777">
      <w:pPr>
        <w:pStyle w:val="ProposalText"/>
      </w:pPr>
    </w:p>
    <w:p w:rsidR="002E3139" w:rsidP="002E3139" w:rsidRDefault="002E3139" w14:paraId="28395B66" w14:textId="45376AAD">
      <w:pPr>
        <w:pStyle w:val="ProposalText"/>
      </w:pPr>
      <w:r w:rsidRPr="002E3139">
        <w:rPr>
          <w:b/>
          <w:bCs/>
        </w:rPr>
        <w:t>NOTE:</w:t>
      </w:r>
      <w:r>
        <w:t xml:space="preserve"> For certain Safeguarding and Security Categories, whilst they can be set to Allow here, will still be blocked in the No-Override Filter which is not accessible from </w:t>
      </w:r>
      <w:proofErr w:type="spellStart"/>
      <w:r>
        <w:t>FortiPortal</w:t>
      </w:r>
      <w:proofErr w:type="spellEnd"/>
      <w:r>
        <w:t>.</w:t>
      </w:r>
    </w:p>
    <w:p w:rsidR="002E3139" w:rsidP="00AA11E0" w:rsidRDefault="002E3139" w14:paraId="5A1977CD" w14:textId="6232CF24">
      <w:pPr>
        <w:pStyle w:val="ProposalText"/>
        <w:numPr>
          <w:ilvl w:val="0"/>
          <w:numId w:val="23"/>
        </w:numPr>
        <w:rPr>
          <w:lang w:eastAsia="en-GB"/>
        </w:rPr>
      </w:pPr>
      <w:r>
        <w:rPr>
          <w:lang w:eastAsia="en-GB"/>
        </w:rPr>
        <w:t>Once you have completed the changes to the filter, scroll all the way to the bottom of the Filter page and click Save.</w:t>
      </w:r>
    </w:p>
    <w:p w:rsidR="002E3139" w:rsidP="00AA11E0" w:rsidRDefault="002E3139" w14:paraId="3576C221" w14:textId="2A3E3655">
      <w:pPr>
        <w:pStyle w:val="ProposalText"/>
        <w:numPr>
          <w:ilvl w:val="0"/>
          <w:numId w:val="23"/>
        </w:numPr>
        <w:rPr>
          <w:lang w:eastAsia="en-GB"/>
        </w:rPr>
      </w:pPr>
      <w:r>
        <w:rPr>
          <w:lang w:eastAsia="en-GB"/>
        </w:rPr>
        <w:t xml:space="preserve">To install the changes on the device, click Install in the </w:t>
      </w:r>
      <w:r w:rsidRPr="002E3139">
        <w:rPr>
          <w:lang w:eastAsia="en-GB"/>
        </w:rPr>
        <w:t>top right-hand corner. Select your device from the list. Click Install. Click Yes to confirm the installation. The progress bar in the Install dialog shows the status of the installation. Once the package is installed, click Finish.</w:t>
      </w:r>
    </w:p>
    <w:p w:rsidRPr="00E05F25" w:rsidR="00E05F25" w:rsidP="00E05F25" w:rsidRDefault="00E05F25" w14:paraId="2BFDD82D" w14:textId="77777777">
      <w:pPr>
        <w:pStyle w:val="ProposalText"/>
      </w:pPr>
    </w:p>
    <w:p w:rsidR="002E3139" w:rsidP="002E3139" w:rsidRDefault="002E3139" w14:paraId="202DF273" w14:textId="2B0D7A8A">
      <w:pPr>
        <w:pStyle w:val="Heading2"/>
      </w:pPr>
      <w:bookmarkStart w:name="_Toc195778281" w:id="5"/>
      <w:r>
        <w:t>Blocking/Unblocking a URL</w:t>
      </w:r>
      <w:bookmarkEnd w:id="5"/>
    </w:p>
    <w:p w:rsidR="00E05F25" w:rsidP="00E05F25" w:rsidRDefault="00E05F25" w14:paraId="431F4443" w14:textId="77777777">
      <w:pPr>
        <w:pStyle w:val="ProposalText"/>
        <w:rPr>
          <w:lang w:eastAsia="en-GB"/>
        </w:rPr>
      </w:pPr>
      <w:r>
        <w:rPr>
          <w:lang w:eastAsia="en-GB"/>
        </w:rPr>
        <w:t>1.</w:t>
      </w:r>
      <w:r>
        <w:rPr>
          <w:lang w:eastAsia="en-GB"/>
        </w:rPr>
        <w:tab/>
        <w:t xml:space="preserve">Once you’ve selected a Filter, scroll down to the </w:t>
      </w:r>
      <w:proofErr w:type="spellStart"/>
      <w:r>
        <w:rPr>
          <w:lang w:eastAsia="en-GB"/>
        </w:rPr>
        <w:t>the</w:t>
      </w:r>
      <w:proofErr w:type="spellEnd"/>
      <w:r>
        <w:rPr>
          <w:lang w:eastAsia="en-GB"/>
        </w:rPr>
        <w:t xml:space="preserve"> Static URL filter</w:t>
      </w:r>
    </w:p>
    <w:p w:rsidR="00E05F25" w:rsidP="00E05F25" w:rsidRDefault="00E05F25" w14:paraId="218AA3DF" w14:textId="77777777">
      <w:pPr>
        <w:pStyle w:val="ProposalText"/>
        <w:rPr>
          <w:lang w:eastAsia="en-GB"/>
        </w:rPr>
      </w:pPr>
      <w:r>
        <w:rPr>
          <w:lang w:eastAsia="en-GB"/>
        </w:rPr>
        <w:t>2.</w:t>
      </w:r>
      <w:r>
        <w:rPr>
          <w:lang w:eastAsia="en-GB"/>
        </w:rPr>
        <w:tab/>
        <w:t>Click +Create</w:t>
      </w:r>
    </w:p>
    <w:p w:rsidR="002E3139" w:rsidP="00E05F25" w:rsidRDefault="00E05F25" w14:paraId="35F46F6F" w14:textId="479EF373">
      <w:pPr>
        <w:pStyle w:val="ProposalText"/>
        <w:rPr>
          <w:lang w:eastAsia="en-GB"/>
        </w:rPr>
      </w:pPr>
      <w:r>
        <w:rPr>
          <w:lang w:eastAsia="en-GB"/>
        </w:rPr>
        <w:t>3.</w:t>
      </w:r>
      <w:r>
        <w:rPr>
          <w:lang w:eastAsia="en-GB"/>
        </w:rPr>
        <w:tab/>
        <w:t>Enter the details of the URL and Action required:</w:t>
      </w:r>
    </w:p>
    <w:p w:rsidR="00E05F25" w:rsidP="00E05F25" w:rsidRDefault="00E05F25" w14:paraId="5D310421" w14:textId="270EB54B">
      <w:pPr>
        <w:pStyle w:val="ProposalText"/>
        <w:ind w:left="567"/>
        <w:rPr>
          <w:lang w:eastAsia="en-GB"/>
        </w:rPr>
      </w:pPr>
      <w:r>
        <w:rPr>
          <w:noProof/>
          <w:lang w:eastAsia="en-GB"/>
        </w:rPr>
        <w:drawing>
          <wp:inline distT="0" distB="0" distL="0" distR="0" wp14:anchorId="5074D346" wp14:editId="262CFDBB">
            <wp:extent cx="5505450" cy="2152015"/>
            <wp:effectExtent l="0" t="0" r="0" b="635"/>
            <wp:docPr id="16192535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0" cy="2152015"/>
                    </a:xfrm>
                    <a:prstGeom prst="rect">
                      <a:avLst/>
                    </a:prstGeom>
                    <a:noFill/>
                  </pic:spPr>
                </pic:pic>
              </a:graphicData>
            </a:graphic>
          </wp:inline>
        </w:drawing>
      </w:r>
    </w:p>
    <w:p w:rsidR="00E05F25" w:rsidP="00E05F25" w:rsidRDefault="00E05F25" w14:paraId="41A38619" w14:textId="77777777">
      <w:pPr>
        <w:pStyle w:val="ProposalText"/>
        <w:rPr>
          <w:lang w:eastAsia="en-GB"/>
        </w:rPr>
      </w:pPr>
      <w:r>
        <w:rPr>
          <w:lang w:eastAsia="en-GB"/>
        </w:rPr>
        <w:t>4.</w:t>
      </w:r>
      <w:r>
        <w:rPr>
          <w:lang w:eastAsia="en-GB"/>
        </w:rPr>
        <w:tab/>
        <w:t>Click Save</w:t>
      </w:r>
    </w:p>
    <w:p w:rsidR="00E05F25" w:rsidP="00E05F25" w:rsidRDefault="00E05F25" w14:paraId="395C3876" w14:textId="77777777">
      <w:pPr>
        <w:pStyle w:val="ProposalText"/>
        <w:rPr>
          <w:lang w:eastAsia="en-GB"/>
        </w:rPr>
      </w:pPr>
      <w:r>
        <w:rPr>
          <w:lang w:eastAsia="en-GB"/>
        </w:rPr>
        <w:t>5.</w:t>
      </w:r>
      <w:r>
        <w:rPr>
          <w:lang w:eastAsia="en-GB"/>
        </w:rPr>
        <w:tab/>
        <w:t>Once you have completed the changes to the filter, scroll all the way to the bottom of the Filter page and click Save.</w:t>
      </w:r>
    </w:p>
    <w:p w:rsidR="00E05F25" w:rsidP="00E05F25" w:rsidRDefault="00E05F25" w14:paraId="6F6F33C7" w14:textId="21EED65E">
      <w:pPr>
        <w:pStyle w:val="ProposalText"/>
        <w:rPr>
          <w:lang w:eastAsia="en-GB"/>
        </w:rPr>
      </w:pPr>
      <w:r>
        <w:rPr>
          <w:lang w:eastAsia="en-GB"/>
        </w:rPr>
        <w:t>6.</w:t>
      </w:r>
      <w:r>
        <w:rPr>
          <w:lang w:eastAsia="en-GB"/>
        </w:rPr>
        <w:tab/>
        <w:t>To Install the changes on the device, click Install in the top right-hand corner. Select your device from the list. Click Install. Click Yes to confirm the installation. The progress bar in the Install dialog shows the status of the installation. Once the package is installed, click Finish.</w:t>
      </w:r>
    </w:p>
    <w:p w:rsidRPr="00E05F25" w:rsidR="00E05F25" w:rsidP="00E05F25" w:rsidRDefault="00E05F25" w14:paraId="0E6D3B76" w14:textId="77777777">
      <w:pPr>
        <w:pStyle w:val="ProposalText"/>
        <w:rPr>
          <w:b/>
          <w:bCs/>
          <w:u w:val="single"/>
        </w:rPr>
      </w:pPr>
      <w:r w:rsidRPr="00E05F25">
        <w:rPr>
          <w:b/>
          <w:bCs/>
          <w:u w:val="single"/>
        </w:rPr>
        <w:lastRenderedPageBreak/>
        <w:t>Type:</w:t>
      </w:r>
    </w:p>
    <w:p w:rsidRPr="00BB0E5E" w:rsidR="00E05F25" w:rsidP="00E05F25" w:rsidRDefault="00E05F25" w14:paraId="0F8ECC8D" w14:textId="77777777">
      <w:pPr>
        <w:rPr>
          <w:b/>
          <w:bCs/>
          <w:u w:val="single"/>
        </w:rPr>
      </w:pPr>
    </w:p>
    <w:p w:rsidRPr="00E05F25" w:rsidR="00E05F25" w:rsidP="00E05F25" w:rsidRDefault="00E05F25" w14:paraId="7449F6EA" w14:textId="77777777">
      <w:pPr>
        <w:pStyle w:val="ProposalText"/>
        <w:rPr>
          <w:b/>
          <w:bCs/>
        </w:rPr>
      </w:pPr>
      <w:r w:rsidRPr="00E05F25">
        <w:rPr>
          <w:b/>
          <w:bCs/>
        </w:rPr>
        <w:t>SIMPLE</w:t>
      </w:r>
    </w:p>
    <w:p w:rsidR="00E05F25" w:rsidP="00E05F25" w:rsidRDefault="00E05F25" w14:paraId="549269F7" w14:textId="77777777">
      <w:pPr>
        <w:pStyle w:val="ProposalText"/>
      </w:pPr>
      <w:r>
        <w:t>The FortiGate tries to strictly match the full context. For example, if you enter www.facebook.com in the URL field, it only matches traffic with www.facebook.com. It won't match facebook.com or message.facebook.com.</w:t>
      </w:r>
    </w:p>
    <w:p w:rsidRPr="00E05F25" w:rsidR="00E05F25" w:rsidP="00E05F25" w:rsidRDefault="00E05F25" w14:paraId="38F4A7CC" w14:textId="77777777">
      <w:pPr>
        <w:pStyle w:val="ProposalText"/>
        <w:rPr>
          <w:b/>
          <w:bCs/>
        </w:rPr>
      </w:pPr>
      <w:r w:rsidRPr="00E05F25">
        <w:rPr>
          <w:b/>
          <w:bCs/>
        </w:rPr>
        <w:t>WILDCARD</w:t>
      </w:r>
    </w:p>
    <w:p w:rsidRPr="008D33FF" w:rsidR="00E05F25" w:rsidP="00E05F25" w:rsidRDefault="00E05F25" w14:paraId="1CD6135B" w14:textId="77777777">
      <w:pPr>
        <w:pStyle w:val="ProposalText"/>
      </w:pPr>
      <w:r>
        <w:t xml:space="preserve">Entering *.facebook.com in the URL </w:t>
      </w:r>
      <w:r w:rsidRPr="008D33FF">
        <w:t xml:space="preserve">field will match </w:t>
      </w:r>
      <w:hyperlink w:history="1" r:id="rId18">
        <w:r w:rsidRPr="008D33FF">
          <w:rPr>
            <w:rStyle w:val="Hyperlink"/>
          </w:rPr>
          <w:t>www.facebook.com</w:t>
        </w:r>
      </w:hyperlink>
      <w:r w:rsidRPr="008D33FF">
        <w:t xml:space="preserve"> but will also match help.facebook.com, and facebook.com/images  </w:t>
      </w:r>
    </w:p>
    <w:p w:rsidRPr="00E05F25" w:rsidR="00E05F25" w:rsidP="00E05F25" w:rsidRDefault="00E05F25" w14:paraId="39F71DEA" w14:textId="77777777">
      <w:pPr>
        <w:pStyle w:val="ProposalText"/>
        <w:rPr>
          <w:b/>
          <w:bCs/>
        </w:rPr>
      </w:pPr>
      <w:r w:rsidRPr="00E05F25">
        <w:rPr>
          <w:b/>
          <w:bCs/>
        </w:rPr>
        <w:t>REGULAR EXPRESSION</w:t>
      </w:r>
    </w:p>
    <w:p w:rsidR="00E05F25" w:rsidP="00E05F25" w:rsidRDefault="00E05F25" w14:paraId="58437C9D" w14:textId="77777777">
      <w:pPr>
        <w:pStyle w:val="ProposalText"/>
      </w:pPr>
      <w:r>
        <w:t>Do not use unless familiar with Perl-compatible regular expression.</w:t>
      </w:r>
    </w:p>
    <w:p w:rsidR="00E05F25" w:rsidP="00E05F25" w:rsidRDefault="00E05F25" w14:paraId="30106E60" w14:textId="77777777"/>
    <w:p w:rsidRPr="00E05F25" w:rsidR="00E05F25" w:rsidP="00E05F25" w:rsidRDefault="00E05F25" w14:paraId="01671C77" w14:textId="77777777">
      <w:pPr>
        <w:pStyle w:val="ProposalText"/>
        <w:rPr>
          <w:b/>
          <w:bCs/>
          <w:u w:val="single"/>
        </w:rPr>
      </w:pPr>
      <w:r w:rsidRPr="00E05F25">
        <w:rPr>
          <w:b/>
          <w:bCs/>
          <w:u w:val="single"/>
        </w:rPr>
        <w:t>Action:</w:t>
      </w:r>
    </w:p>
    <w:p w:rsidRPr="00E05F25" w:rsidR="00E05F25" w:rsidP="00E05F25" w:rsidRDefault="00E05F25" w14:paraId="1A24A009" w14:textId="77777777">
      <w:pPr>
        <w:pStyle w:val="ProposalText"/>
        <w:rPr>
          <w:b/>
          <w:bCs/>
        </w:rPr>
      </w:pPr>
      <w:r w:rsidRPr="00E05F25">
        <w:rPr>
          <w:b/>
          <w:bCs/>
        </w:rPr>
        <w:t>EXEMPT</w:t>
      </w:r>
    </w:p>
    <w:p w:rsidR="00E05F25" w:rsidP="00E05F25" w:rsidRDefault="00E05F25" w14:paraId="0A1C307F" w14:textId="77777777">
      <w:pPr>
        <w:pStyle w:val="ProposalText"/>
      </w:pPr>
      <w:r>
        <w:t>The 'Exempt' action for an entry in the URL filter will permit the traffic to pass through the firewall without any further scanning. There will be no match against FortiGuard web filters (FortiGuard categories), Web Content Filter or so on. Use this for websites that are 100% safe.</w:t>
      </w:r>
    </w:p>
    <w:p w:rsidRPr="00E05F25" w:rsidR="00E05F25" w:rsidP="00E05F25" w:rsidRDefault="00E05F25" w14:paraId="3A3E605F" w14:textId="77777777">
      <w:pPr>
        <w:pStyle w:val="ProposalText"/>
        <w:rPr>
          <w:b/>
          <w:bCs/>
        </w:rPr>
      </w:pPr>
      <w:r w:rsidRPr="00E05F25">
        <w:rPr>
          <w:b/>
          <w:bCs/>
        </w:rPr>
        <w:t>BLOCK</w:t>
      </w:r>
    </w:p>
    <w:p w:rsidR="00E05F25" w:rsidP="00E05F25" w:rsidRDefault="00E05F25" w14:paraId="0603FD8C" w14:textId="77777777">
      <w:pPr>
        <w:pStyle w:val="ProposalText"/>
      </w:pPr>
      <w:r>
        <w:t>The 'Block' action for an entry in the URL filter will block any further traffic to a specified URL.</w:t>
      </w:r>
    </w:p>
    <w:p w:rsidRPr="00E05F25" w:rsidR="00E05F25" w:rsidP="00E05F25" w:rsidRDefault="00E05F25" w14:paraId="655F210A" w14:textId="77777777">
      <w:pPr>
        <w:pStyle w:val="ProposalText"/>
        <w:rPr>
          <w:b/>
          <w:bCs/>
        </w:rPr>
      </w:pPr>
      <w:r w:rsidRPr="00E05F25">
        <w:rPr>
          <w:b/>
          <w:bCs/>
        </w:rPr>
        <w:t>ALLOW</w:t>
      </w:r>
    </w:p>
    <w:p w:rsidR="00E05F25" w:rsidP="00E05F25" w:rsidRDefault="00E05F25" w14:paraId="0D836ED4" w14:textId="77777777">
      <w:pPr>
        <w:pStyle w:val="ProposalText"/>
      </w:pPr>
      <w:r>
        <w:t>The 'Allow' action for an entry in the URL filter will permit the firewall to continue scanning against FortiGuard Web Filter (FortiGuard categories). Use this for websites that may contain some questionable pages.</w:t>
      </w:r>
    </w:p>
    <w:p w:rsidRPr="00E05F25" w:rsidR="00E05F25" w:rsidP="00E05F25" w:rsidRDefault="00E05F25" w14:paraId="49763558" w14:textId="77777777">
      <w:pPr>
        <w:pStyle w:val="ProposalText"/>
        <w:rPr>
          <w:b/>
          <w:bCs/>
        </w:rPr>
      </w:pPr>
      <w:r w:rsidRPr="00E05F25">
        <w:rPr>
          <w:b/>
          <w:bCs/>
        </w:rPr>
        <w:t>MONITOR</w:t>
      </w:r>
    </w:p>
    <w:p w:rsidR="00E05F25" w:rsidP="00E05F25" w:rsidRDefault="00E05F25" w14:paraId="56E945DD" w14:textId="77777777">
      <w:pPr>
        <w:pStyle w:val="ProposalText"/>
      </w:pPr>
      <w:r>
        <w:t>The 'Monitor' action for an entry in the URL filter will have the same effect as the action 'Allow', but the traffic will be logged. Use this for websites you want to track access for.</w:t>
      </w:r>
    </w:p>
    <w:p w:rsidR="00E05F25" w:rsidP="00E05F25" w:rsidRDefault="00E05F25" w14:paraId="3C84CF9E" w14:textId="77777777">
      <w:pPr>
        <w:pStyle w:val="ProposalText"/>
      </w:pPr>
      <w:r>
        <w:t xml:space="preserve">The Report screen will show you </w:t>
      </w:r>
      <w:proofErr w:type="gramStart"/>
      <w:r>
        <w:t>all of</w:t>
      </w:r>
      <w:proofErr w:type="gramEnd"/>
      <w:r>
        <w:t xml:space="preserve"> the reports run in the last &lt;date range&gt; selected in top left.</w:t>
      </w:r>
    </w:p>
    <w:p w:rsidR="00E05F25" w:rsidP="00E05F25" w:rsidRDefault="00E05F25" w14:paraId="4E1DBC43" w14:textId="77777777">
      <w:pPr>
        <w:pStyle w:val="ProposalText"/>
      </w:pPr>
      <w:r>
        <w:t>To run a new report, click Run Reports in top right. Fill out the drop downs as required for Report Duration, Report to run, and device to report from (your school’s Fortinet router).</w:t>
      </w:r>
    </w:p>
    <w:p w:rsidR="00E05F25" w:rsidP="00E05F25" w:rsidRDefault="00E05F25" w14:paraId="65CC2457" w14:textId="77777777">
      <w:pPr>
        <w:pStyle w:val="ProposalText"/>
      </w:pPr>
      <w:r>
        <w:t>Click Save.</w:t>
      </w:r>
    </w:p>
    <w:p w:rsidR="00E05F25" w:rsidP="00E05F25" w:rsidRDefault="00E05F25" w14:paraId="472E7C8C" w14:textId="77777777">
      <w:pPr>
        <w:pStyle w:val="ProposalText"/>
        <w:rPr>
          <w:lang w:eastAsia="en-GB"/>
        </w:rPr>
      </w:pPr>
    </w:p>
    <w:p w:rsidR="00E05F25" w:rsidP="00E05F25" w:rsidRDefault="00E05F25" w14:paraId="524B41BA" w14:textId="35925FB3">
      <w:pPr>
        <w:pStyle w:val="Heading2"/>
      </w:pPr>
      <w:bookmarkStart w:name="_Toc195778282" w:id="6"/>
      <w:r>
        <w:lastRenderedPageBreak/>
        <w:t>Adding am SSL Inspection Exemption</w:t>
      </w:r>
      <w:bookmarkEnd w:id="6"/>
    </w:p>
    <w:p w:rsidR="00E05F25" w:rsidP="00E05F25" w:rsidRDefault="00E05F25" w14:paraId="62A56632" w14:textId="77777777">
      <w:pPr>
        <w:pStyle w:val="ProposalText"/>
      </w:pPr>
      <w:r w:rsidRPr="00B67AB3">
        <w:rPr>
          <w:b/>
          <w:bCs/>
        </w:rPr>
        <w:t>NOTE:</w:t>
      </w:r>
      <w:r>
        <w:t xml:space="preserve"> For certain websites, the connection can be blocked if the traffic is fully inspected by the filter. These websites are usually those involving financial and banking or other private information. A website can be exempted from inspection by including it on the SSL Exempt List.</w:t>
      </w:r>
    </w:p>
    <w:p w:rsidR="00E05F25" w:rsidP="00E05F25" w:rsidRDefault="00E05F25" w14:paraId="253A1AD8" w14:textId="77777777">
      <w:pPr>
        <w:pStyle w:val="ProposalText"/>
        <w:rPr>
          <w:lang w:eastAsia="en-GB"/>
        </w:rPr>
      </w:pPr>
      <w:r>
        <w:rPr>
          <w:lang w:eastAsia="en-GB"/>
        </w:rPr>
        <w:t>1.</w:t>
      </w:r>
      <w:r>
        <w:rPr>
          <w:lang w:eastAsia="en-GB"/>
        </w:rPr>
        <w:tab/>
        <w:t>On the left-hand menu, go to Security &gt; Firewall Objects</w:t>
      </w:r>
    </w:p>
    <w:p w:rsidR="00E05F25" w:rsidP="00E05F25" w:rsidRDefault="00E05F25" w14:paraId="5960B529" w14:textId="5D691144">
      <w:pPr>
        <w:pStyle w:val="ProposalText"/>
        <w:rPr>
          <w:lang w:eastAsia="en-GB"/>
        </w:rPr>
      </w:pPr>
      <w:r>
        <w:rPr>
          <w:lang w:eastAsia="en-GB"/>
        </w:rPr>
        <w:t>2.</w:t>
      </w:r>
      <w:r>
        <w:rPr>
          <w:lang w:eastAsia="en-GB"/>
        </w:rPr>
        <w:tab/>
        <w:t>Select Address from the list of available Objects</w:t>
      </w:r>
    </w:p>
    <w:p w:rsidR="00E05F25" w:rsidP="00E05F25" w:rsidRDefault="00E05F25" w14:paraId="1608750D" w14:textId="02CE1173">
      <w:pPr>
        <w:pStyle w:val="ProposalText"/>
        <w:ind w:left="0"/>
        <w:rPr>
          <w:lang w:eastAsia="en-GB"/>
        </w:rPr>
      </w:pPr>
      <w:r>
        <w:rPr>
          <w:noProof/>
          <w:lang w:eastAsia="en-GB"/>
        </w:rPr>
        <w:drawing>
          <wp:inline distT="0" distB="0" distL="0" distR="0" wp14:anchorId="761040C7" wp14:editId="3658AC12">
            <wp:extent cx="5742940" cy="1122045"/>
            <wp:effectExtent l="0" t="0" r="0" b="1905"/>
            <wp:docPr id="10860104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940" cy="1122045"/>
                    </a:xfrm>
                    <a:prstGeom prst="rect">
                      <a:avLst/>
                    </a:prstGeom>
                    <a:noFill/>
                  </pic:spPr>
                </pic:pic>
              </a:graphicData>
            </a:graphic>
          </wp:inline>
        </w:drawing>
      </w:r>
    </w:p>
    <w:p w:rsidR="00E05F25" w:rsidP="00E05F25" w:rsidRDefault="00E05F25" w14:paraId="287180A9" w14:textId="77777777">
      <w:pPr>
        <w:pStyle w:val="ProposalText"/>
        <w:rPr>
          <w:lang w:eastAsia="en-GB"/>
        </w:rPr>
      </w:pPr>
      <w:r>
        <w:rPr>
          <w:lang w:eastAsia="en-GB"/>
        </w:rPr>
        <w:t>3.</w:t>
      </w:r>
      <w:r>
        <w:rPr>
          <w:lang w:eastAsia="en-GB"/>
        </w:rPr>
        <w:tab/>
        <w:t>Click +Create</w:t>
      </w:r>
    </w:p>
    <w:p w:rsidR="00E05F25" w:rsidP="00E05F25" w:rsidRDefault="00E05F25" w14:paraId="280EB3C2" w14:textId="4E9D4914">
      <w:pPr>
        <w:pStyle w:val="ProposalText"/>
        <w:rPr>
          <w:lang w:eastAsia="en-GB"/>
        </w:rPr>
      </w:pPr>
      <w:r>
        <w:rPr>
          <w:lang w:eastAsia="en-GB"/>
        </w:rPr>
        <w:t>4.</w:t>
      </w:r>
      <w:r>
        <w:rPr>
          <w:lang w:eastAsia="en-GB"/>
        </w:rPr>
        <w:tab/>
        <w:t>Change the Type to FQDN and enter the details of the URL required:</w:t>
      </w:r>
    </w:p>
    <w:p w:rsidR="00E05F25" w:rsidP="00E05F25" w:rsidRDefault="00E05F25" w14:paraId="46B63C80" w14:textId="4146F387">
      <w:pPr>
        <w:pStyle w:val="ProposalText"/>
        <w:ind w:left="-1134"/>
        <w:rPr>
          <w:lang w:eastAsia="en-GB"/>
        </w:rPr>
      </w:pPr>
      <w:r>
        <w:rPr>
          <w:noProof/>
          <w:lang w:eastAsia="en-GB"/>
        </w:rPr>
        <w:drawing>
          <wp:inline distT="0" distB="0" distL="0" distR="0" wp14:anchorId="198E81EE" wp14:editId="7F1E1CE2">
            <wp:extent cx="6858635" cy="3469005"/>
            <wp:effectExtent l="0" t="0" r="0" b="0"/>
            <wp:docPr id="18293359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635" cy="3469005"/>
                    </a:xfrm>
                    <a:prstGeom prst="rect">
                      <a:avLst/>
                    </a:prstGeom>
                    <a:noFill/>
                  </pic:spPr>
                </pic:pic>
              </a:graphicData>
            </a:graphic>
          </wp:inline>
        </w:drawing>
      </w:r>
    </w:p>
    <w:p w:rsidR="00E05F25" w:rsidP="00E05F25" w:rsidRDefault="00E05F25" w14:paraId="29209659" w14:textId="77777777">
      <w:pPr>
        <w:pStyle w:val="ProposalText"/>
        <w:rPr>
          <w:lang w:eastAsia="en-GB"/>
        </w:rPr>
      </w:pPr>
      <w:r>
        <w:rPr>
          <w:lang w:eastAsia="en-GB"/>
        </w:rPr>
        <w:t>5.</w:t>
      </w:r>
      <w:r>
        <w:rPr>
          <w:lang w:eastAsia="en-GB"/>
        </w:rPr>
        <w:tab/>
        <w:t>Click Save.</w:t>
      </w:r>
    </w:p>
    <w:p w:rsidR="00E05F25" w:rsidP="00AA11E0" w:rsidRDefault="00E05F25" w14:paraId="556EAE31" w14:textId="12B57EB4">
      <w:pPr>
        <w:pStyle w:val="ProposalText"/>
        <w:numPr>
          <w:ilvl w:val="0"/>
          <w:numId w:val="23"/>
        </w:numPr>
        <w:rPr>
          <w:lang w:eastAsia="en-GB"/>
        </w:rPr>
      </w:pPr>
      <w:r>
        <w:rPr>
          <w:lang w:eastAsia="en-GB"/>
        </w:rPr>
        <w:t>Select SSL/SSH Inspection from the list of available Firewall Objects</w:t>
      </w:r>
    </w:p>
    <w:p w:rsidR="00E05F25" w:rsidP="00E05F25" w:rsidRDefault="00E05F25" w14:paraId="59FED787" w14:textId="29EAD7AF">
      <w:pPr>
        <w:pStyle w:val="ProposalText"/>
        <w:ind w:left="284"/>
        <w:rPr>
          <w:lang w:eastAsia="en-GB"/>
        </w:rPr>
      </w:pPr>
      <w:r>
        <w:rPr>
          <w:noProof/>
          <w:lang w:eastAsia="en-GB"/>
        </w:rPr>
        <w:drawing>
          <wp:inline distT="0" distB="0" distL="0" distR="0" wp14:anchorId="0D4F18B2" wp14:editId="7EE81E99">
            <wp:extent cx="5450205" cy="640080"/>
            <wp:effectExtent l="0" t="0" r="0" b="7620"/>
            <wp:docPr id="18040214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0205" cy="640080"/>
                    </a:xfrm>
                    <a:prstGeom prst="rect">
                      <a:avLst/>
                    </a:prstGeom>
                    <a:noFill/>
                  </pic:spPr>
                </pic:pic>
              </a:graphicData>
            </a:graphic>
          </wp:inline>
        </w:drawing>
      </w:r>
    </w:p>
    <w:p w:rsidR="00E05F25" w:rsidP="00E05F25" w:rsidRDefault="00E05F25" w14:paraId="3A93A869" w14:textId="77777777">
      <w:pPr>
        <w:pStyle w:val="ProposalText"/>
        <w:rPr>
          <w:lang w:eastAsia="en-GB"/>
        </w:rPr>
      </w:pPr>
      <w:r>
        <w:rPr>
          <w:lang w:eastAsia="en-GB"/>
        </w:rPr>
        <w:t>7.</w:t>
      </w:r>
      <w:r>
        <w:rPr>
          <w:lang w:eastAsia="en-GB"/>
        </w:rPr>
        <w:tab/>
        <w:t>Select the C&amp;P deep-inspection and click Edit</w:t>
      </w:r>
    </w:p>
    <w:p w:rsidR="00E05F25" w:rsidP="00E05F25" w:rsidRDefault="00E05F25" w14:paraId="32821F5B" w14:textId="3B7B4541">
      <w:pPr>
        <w:pStyle w:val="ProposalText"/>
        <w:rPr>
          <w:lang w:eastAsia="en-GB"/>
        </w:rPr>
      </w:pPr>
      <w:r>
        <w:rPr>
          <w:lang w:eastAsia="en-GB"/>
        </w:rPr>
        <w:t>8.</w:t>
      </w:r>
      <w:r>
        <w:rPr>
          <w:lang w:eastAsia="en-GB"/>
        </w:rPr>
        <w:tab/>
        <w:t>Scroll down to Exempt from SSL Inspection section</w:t>
      </w:r>
    </w:p>
    <w:p w:rsidR="00E05F25" w:rsidP="00E05F25" w:rsidRDefault="00E05F25" w14:paraId="75740ECB" w14:textId="1F2D3540">
      <w:pPr>
        <w:pStyle w:val="ProposalText"/>
        <w:ind w:left="-1134"/>
        <w:rPr>
          <w:lang w:eastAsia="en-GB"/>
        </w:rPr>
      </w:pPr>
      <w:r>
        <w:rPr>
          <w:noProof/>
          <w:lang w:eastAsia="en-GB"/>
        </w:rPr>
        <w:lastRenderedPageBreak/>
        <w:drawing>
          <wp:inline distT="0" distB="0" distL="0" distR="0" wp14:anchorId="7AD3BA33" wp14:editId="03884E37">
            <wp:extent cx="6858635" cy="1657985"/>
            <wp:effectExtent l="0" t="0" r="0" b="0"/>
            <wp:docPr id="9624989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635" cy="1657985"/>
                    </a:xfrm>
                    <a:prstGeom prst="rect">
                      <a:avLst/>
                    </a:prstGeom>
                    <a:noFill/>
                  </pic:spPr>
                </pic:pic>
              </a:graphicData>
            </a:graphic>
          </wp:inline>
        </w:drawing>
      </w:r>
    </w:p>
    <w:p w:rsidR="00E05F25" w:rsidP="00E05F25" w:rsidRDefault="00E05F25" w14:paraId="7ADDE686" w14:textId="46E9166C">
      <w:pPr>
        <w:pStyle w:val="ProposalText"/>
        <w:rPr>
          <w:lang w:eastAsia="en-GB"/>
        </w:rPr>
      </w:pPr>
      <w:r w:rsidRPr="00E05F25">
        <w:rPr>
          <w:lang w:eastAsia="en-GB"/>
        </w:rPr>
        <w:t>9.</w:t>
      </w:r>
      <w:r w:rsidRPr="00E05F25">
        <w:rPr>
          <w:lang w:eastAsia="en-GB"/>
        </w:rPr>
        <w:tab/>
        <w:t>Here you can add in either an entire category (not recommended) or a website URL you have previously entered as an Address object in stages 1 to 5 above.</w:t>
      </w:r>
    </w:p>
    <w:p w:rsidR="00E05F25" w:rsidP="00E05F25" w:rsidRDefault="00E05F25" w14:paraId="29F51230" w14:textId="3F907AEA">
      <w:pPr>
        <w:pStyle w:val="ProposalText"/>
        <w:ind w:left="-1134"/>
        <w:rPr>
          <w:lang w:eastAsia="en-GB"/>
        </w:rPr>
      </w:pPr>
      <w:r>
        <w:rPr>
          <w:noProof/>
          <w:lang w:eastAsia="en-GB"/>
        </w:rPr>
        <w:drawing>
          <wp:inline distT="0" distB="0" distL="0" distR="0" wp14:anchorId="7231DE8D" wp14:editId="329CAC73">
            <wp:extent cx="6858635" cy="1657985"/>
            <wp:effectExtent l="0" t="0" r="0" b="0"/>
            <wp:docPr id="206236960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635" cy="1657985"/>
                    </a:xfrm>
                    <a:prstGeom prst="rect">
                      <a:avLst/>
                    </a:prstGeom>
                    <a:noFill/>
                  </pic:spPr>
                </pic:pic>
              </a:graphicData>
            </a:graphic>
          </wp:inline>
        </w:drawing>
      </w:r>
    </w:p>
    <w:p w:rsidR="00E05F25" w:rsidP="00E05F25" w:rsidRDefault="00E05F25" w14:paraId="44B56F84" w14:textId="77777777">
      <w:pPr>
        <w:pStyle w:val="ProposalText"/>
        <w:rPr>
          <w:lang w:eastAsia="en-GB"/>
        </w:rPr>
      </w:pPr>
      <w:r>
        <w:rPr>
          <w:lang w:eastAsia="en-GB"/>
        </w:rPr>
        <w:t>10.</w:t>
      </w:r>
      <w:r>
        <w:rPr>
          <w:lang w:eastAsia="en-GB"/>
        </w:rPr>
        <w:tab/>
        <w:t>Once you have completed the changes to the filter, scroll all the way to the bottom of the Filter page and click Save.</w:t>
      </w:r>
    </w:p>
    <w:p w:rsidR="00E05F25" w:rsidP="00E05F25" w:rsidRDefault="00E05F25" w14:paraId="2BEDADF2" w14:textId="7F83F17E">
      <w:pPr>
        <w:pStyle w:val="ProposalText"/>
        <w:rPr>
          <w:lang w:eastAsia="en-GB"/>
        </w:rPr>
      </w:pPr>
      <w:r>
        <w:rPr>
          <w:lang w:eastAsia="en-GB"/>
        </w:rPr>
        <w:t>11.</w:t>
      </w:r>
      <w:r>
        <w:rPr>
          <w:lang w:eastAsia="en-GB"/>
        </w:rPr>
        <w:tab/>
        <w:t>To Install the changes on the device, click Install in the top right-hand corner. Select your device from the list. Click Install. Click Yes to confirm the installation. The progress bar in the Install dialog shows the status of the installation. Once the package is installed, click Finish.</w:t>
      </w:r>
    </w:p>
    <w:p w:rsidR="00E05F25" w:rsidP="00E05F25" w:rsidRDefault="00E05F25" w14:paraId="06846C3A" w14:textId="77777777">
      <w:pPr>
        <w:pStyle w:val="ProposalText"/>
        <w:rPr>
          <w:lang w:eastAsia="en-GB"/>
        </w:rPr>
      </w:pPr>
    </w:p>
    <w:p w:rsidR="00E05F25" w:rsidP="00E05F25" w:rsidRDefault="00E05F25" w14:paraId="1254A4FA" w14:textId="59D1E975">
      <w:pPr>
        <w:pStyle w:val="Heading1"/>
      </w:pPr>
      <w:bookmarkStart w:name="_Toc195778283" w:id="7"/>
      <w:r>
        <w:t>Running Reports</w:t>
      </w:r>
      <w:bookmarkEnd w:id="7"/>
    </w:p>
    <w:p w:rsidR="00E05F25" w:rsidP="00AA11E0" w:rsidRDefault="00E05F25" w14:paraId="4CC95909" w14:textId="44DEEA5D">
      <w:pPr>
        <w:pStyle w:val="ProposalText"/>
        <w:numPr>
          <w:ilvl w:val="0"/>
          <w:numId w:val="24"/>
        </w:numPr>
        <w:rPr>
          <w:lang w:eastAsia="en-GB"/>
        </w:rPr>
      </w:pPr>
      <w:r w:rsidRPr="00E05F25">
        <w:rPr>
          <w:lang w:eastAsia="en-GB"/>
        </w:rPr>
        <w:t>On the Left-Hand menu go to Reports</w:t>
      </w:r>
    </w:p>
    <w:p w:rsidR="00E05F25" w:rsidP="00E05F25" w:rsidRDefault="00E05F25" w14:paraId="19195754" w14:textId="2F2410B3">
      <w:pPr>
        <w:pStyle w:val="ProposalText"/>
        <w:ind w:left="-284"/>
        <w:rPr>
          <w:lang w:eastAsia="en-GB"/>
        </w:rPr>
      </w:pPr>
      <w:r>
        <w:rPr>
          <w:noProof/>
          <w:lang w:eastAsia="en-GB"/>
        </w:rPr>
        <w:drawing>
          <wp:inline distT="0" distB="0" distL="0" distR="0" wp14:anchorId="40A1C300" wp14:editId="28B47CCA">
            <wp:extent cx="6078220" cy="1316990"/>
            <wp:effectExtent l="0" t="0" r="0" b="0"/>
            <wp:docPr id="19885730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8220" cy="1316990"/>
                    </a:xfrm>
                    <a:prstGeom prst="rect">
                      <a:avLst/>
                    </a:prstGeom>
                    <a:noFill/>
                  </pic:spPr>
                </pic:pic>
              </a:graphicData>
            </a:graphic>
          </wp:inline>
        </w:drawing>
      </w:r>
    </w:p>
    <w:p w:rsidR="00E05F25" w:rsidP="00E05F25" w:rsidRDefault="00E05F25" w14:paraId="57549600" w14:textId="61264580">
      <w:pPr>
        <w:pStyle w:val="ProposalText"/>
        <w:rPr>
          <w:lang w:eastAsia="en-GB"/>
        </w:rPr>
      </w:pPr>
      <w:r w:rsidRPr="00E05F25">
        <w:rPr>
          <w:lang w:eastAsia="en-GB"/>
        </w:rPr>
        <w:t>2.</w:t>
      </w:r>
      <w:r w:rsidRPr="00E05F25">
        <w:rPr>
          <w:lang w:eastAsia="en-GB"/>
        </w:rPr>
        <w:tab/>
        <w:t xml:space="preserve">Click Run Reports in the top right-hand corner of the Screen. Populate drop down boxes with required report duration, reports to run (multiple can be selected at once) and devices to run the reports on (your </w:t>
      </w:r>
      <w:proofErr w:type="spellStart"/>
      <w:r w:rsidRPr="00E05F25">
        <w:rPr>
          <w:lang w:eastAsia="en-GB"/>
        </w:rPr>
        <w:t>Fortigate</w:t>
      </w:r>
      <w:proofErr w:type="spellEnd"/>
      <w:r w:rsidRPr="00E05F25">
        <w:rPr>
          <w:lang w:eastAsia="en-GB"/>
        </w:rPr>
        <w:t xml:space="preserve"> device). Then click Save.</w:t>
      </w:r>
    </w:p>
    <w:p w:rsidR="00E05F25" w:rsidP="00E05F25" w:rsidRDefault="00E05F25" w14:paraId="467A762A" w14:textId="6A866ECD">
      <w:pPr>
        <w:pStyle w:val="ProposalText"/>
        <w:ind w:left="-993"/>
        <w:rPr>
          <w:lang w:eastAsia="en-GB"/>
        </w:rPr>
      </w:pPr>
      <w:r>
        <w:rPr>
          <w:noProof/>
          <w:lang w:eastAsia="en-GB"/>
        </w:rPr>
        <w:lastRenderedPageBreak/>
        <w:drawing>
          <wp:inline distT="0" distB="0" distL="0" distR="0" wp14:anchorId="3A0C6EBA" wp14:editId="736E5381">
            <wp:extent cx="6858635" cy="2286000"/>
            <wp:effectExtent l="0" t="0" r="0" b="0"/>
            <wp:docPr id="50212089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635" cy="2286000"/>
                    </a:xfrm>
                    <a:prstGeom prst="rect">
                      <a:avLst/>
                    </a:prstGeom>
                    <a:noFill/>
                  </pic:spPr>
                </pic:pic>
              </a:graphicData>
            </a:graphic>
          </wp:inline>
        </w:drawing>
      </w:r>
    </w:p>
    <w:p w:rsidR="00E05F25" w:rsidP="00E05F25" w:rsidRDefault="00E05F25" w14:paraId="7604DACE" w14:textId="3D3080BF">
      <w:pPr>
        <w:pStyle w:val="ProposalText"/>
        <w:rPr>
          <w:lang w:eastAsia="en-GB"/>
        </w:rPr>
      </w:pPr>
      <w:r w:rsidRPr="00E05F25">
        <w:rPr>
          <w:lang w:eastAsia="en-GB"/>
        </w:rPr>
        <w:t>3.</w:t>
      </w:r>
      <w:r w:rsidRPr="00E05F25">
        <w:rPr>
          <w:lang w:eastAsia="en-GB"/>
        </w:rPr>
        <w:tab/>
        <w:t>The report will run and populate in the recently run report screen.</w:t>
      </w:r>
    </w:p>
    <w:p w:rsidR="00E05F25" w:rsidP="00E05F25" w:rsidRDefault="00E05F25" w14:paraId="153F5ED0" w14:textId="6B0F6508">
      <w:pPr>
        <w:pStyle w:val="ProposalText"/>
        <w:ind w:left="-993"/>
        <w:rPr>
          <w:lang w:eastAsia="en-GB"/>
        </w:rPr>
      </w:pPr>
      <w:r>
        <w:rPr>
          <w:noProof/>
          <w:lang w:eastAsia="en-GB"/>
        </w:rPr>
        <w:drawing>
          <wp:inline distT="0" distB="0" distL="0" distR="0" wp14:anchorId="780A9643" wp14:editId="0A0B357B">
            <wp:extent cx="6858635" cy="1670685"/>
            <wp:effectExtent l="0" t="0" r="0" b="5715"/>
            <wp:docPr id="6388870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635" cy="1670685"/>
                    </a:xfrm>
                    <a:prstGeom prst="rect">
                      <a:avLst/>
                    </a:prstGeom>
                    <a:noFill/>
                  </pic:spPr>
                </pic:pic>
              </a:graphicData>
            </a:graphic>
          </wp:inline>
        </w:drawing>
      </w:r>
    </w:p>
    <w:p w:rsidR="00E05F25" w:rsidP="00E05F25" w:rsidRDefault="00E05F25" w14:paraId="05A3CDBF" w14:textId="77777777">
      <w:pPr>
        <w:pStyle w:val="ProposalText"/>
        <w:rPr>
          <w:lang w:eastAsia="en-GB"/>
        </w:rPr>
      </w:pPr>
    </w:p>
    <w:p w:rsidR="00E05F25" w:rsidP="00E05F25" w:rsidRDefault="00E05F25" w14:paraId="53176DDF" w14:textId="6615537D">
      <w:pPr>
        <w:pStyle w:val="Heading1"/>
      </w:pPr>
      <w:bookmarkStart w:name="_Toc195778284" w:id="8"/>
      <w:r>
        <w:t>Checking Logs</w:t>
      </w:r>
      <w:bookmarkEnd w:id="8"/>
    </w:p>
    <w:p w:rsidR="00E05F25" w:rsidP="00E05F25" w:rsidRDefault="00E05F25" w14:paraId="5EC76A55" w14:textId="77777777">
      <w:pPr>
        <w:pStyle w:val="ProposalText"/>
        <w:rPr>
          <w:lang w:eastAsia="en-GB"/>
        </w:rPr>
      </w:pPr>
      <w:r>
        <w:rPr>
          <w:lang w:eastAsia="en-GB"/>
        </w:rPr>
        <w:t>1.</w:t>
      </w:r>
      <w:r>
        <w:rPr>
          <w:lang w:eastAsia="en-GB"/>
        </w:rPr>
        <w:tab/>
        <w:t>On the left-hand menu go to Insights &gt; Logs</w:t>
      </w:r>
    </w:p>
    <w:p w:rsidR="00E05F25" w:rsidP="00E05F25" w:rsidRDefault="00E05F25" w14:paraId="7A78B4FA" w14:textId="23471F9D">
      <w:pPr>
        <w:pStyle w:val="ProposalText"/>
        <w:rPr>
          <w:lang w:eastAsia="en-GB"/>
        </w:rPr>
      </w:pPr>
      <w:r>
        <w:rPr>
          <w:lang w:eastAsia="en-GB"/>
        </w:rPr>
        <w:t>2.</w:t>
      </w:r>
      <w:r>
        <w:rPr>
          <w:lang w:eastAsia="en-GB"/>
        </w:rPr>
        <w:tab/>
        <w:t xml:space="preserve">Select Web Filter logs, the web filter device, and the </w:t>
      </w:r>
      <w:proofErr w:type="gramStart"/>
      <w:r>
        <w:rPr>
          <w:lang w:eastAsia="en-GB"/>
        </w:rPr>
        <w:t>period of time</w:t>
      </w:r>
      <w:proofErr w:type="gramEnd"/>
      <w:r>
        <w:rPr>
          <w:lang w:eastAsia="en-GB"/>
        </w:rPr>
        <w:t xml:space="preserve"> required for the logs.</w:t>
      </w:r>
    </w:p>
    <w:p w:rsidR="00E05F25" w:rsidP="00E05F25" w:rsidRDefault="00E05F25" w14:paraId="40F549EC" w14:textId="0C57FDCE">
      <w:pPr>
        <w:pStyle w:val="ProposalText"/>
        <w:ind w:left="-993"/>
        <w:rPr>
          <w:lang w:eastAsia="en-GB"/>
        </w:rPr>
      </w:pPr>
      <w:r>
        <w:rPr>
          <w:noProof/>
          <w:lang w:eastAsia="en-GB"/>
        </w:rPr>
        <w:drawing>
          <wp:inline distT="0" distB="0" distL="0" distR="0" wp14:anchorId="10EE616E" wp14:editId="556A9712">
            <wp:extent cx="6858635" cy="1591310"/>
            <wp:effectExtent l="0" t="0" r="0" b="8890"/>
            <wp:docPr id="13266915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635" cy="1591310"/>
                    </a:xfrm>
                    <a:prstGeom prst="rect">
                      <a:avLst/>
                    </a:prstGeom>
                    <a:noFill/>
                  </pic:spPr>
                </pic:pic>
              </a:graphicData>
            </a:graphic>
          </wp:inline>
        </w:drawing>
      </w:r>
    </w:p>
    <w:p w:rsidR="00E05F25" w:rsidP="00E05F25" w:rsidRDefault="00E05F25" w14:paraId="3FB55A61" w14:textId="77777777">
      <w:pPr>
        <w:pStyle w:val="ProposalText"/>
        <w:rPr>
          <w:lang w:eastAsia="en-GB"/>
        </w:rPr>
      </w:pPr>
      <w:r>
        <w:rPr>
          <w:lang w:eastAsia="en-GB"/>
        </w:rPr>
        <w:t>3.</w:t>
      </w:r>
      <w:r>
        <w:rPr>
          <w:lang w:eastAsia="en-GB"/>
        </w:rPr>
        <w:tab/>
        <w:t>Additional filtering can be applied with the Add Filter button. i.e. Source IP, URL, Category Description. These filters can also be quickly added for entries from the logs by double clicking on the required item.</w:t>
      </w:r>
    </w:p>
    <w:p w:rsidR="00E05F25" w:rsidP="00E05F25" w:rsidRDefault="00E05F25" w14:paraId="03A8F8CC" w14:textId="2B591E4C">
      <w:pPr>
        <w:pStyle w:val="ProposalText"/>
        <w:rPr>
          <w:lang w:eastAsia="en-GB"/>
        </w:rPr>
      </w:pPr>
      <w:r>
        <w:rPr>
          <w:lang w:eastAsia="en-GB"/>
        </w:rPr>
        <w:t>4.</w:t>
      </w:r>
      <w:r>
        <w:rPr>
          <w:lang w:eastAsia="en-GB"/>
        </w:rPr>
        <w:tab/>
        <w:t xml:space="preserve">Additional fields can be added by clicking the cog in the top </w:t>
      </w:r>
      <w:proofErr w:type="gramStart"/>
      <w:r>
        <w:rPr>
          <w:lang w:eastAsia="en-GB"/>
        </w:rPr>
        <w:t>right hand</w:t>
      </w:r>
      <w:proofErr w:type="gramEnd"/>
      <w:r>
        <w:rPr>
          <w:lang w:eastAsia="en-GB"/>
        </w:rPr>
        <w:t xml:space="preserve"> corner</w:t>
      </w:r>
    </w:p>
    <w:p w:rsidR="00E05F25" w:rsidP="00E05F25" w:rsidRDefault="00E05F25" w14:paraId="61CA03E0" w14:textId="1A9B9191">
      <w:pPr>
        <w:pStyle w:val="ProposalText"/>
        <w:ind w:left="-284"/>
        <w:rPr>
          <w:lang w:eastAsia="en-GB"/>
        </w:rPr>
      </w:pPr>
      <w:r>
        <w:rPr>
          <w:noProof/>
          <w:lang w:eastAsia="en-GB"/>
        </w:rPr>
        <w:lastRenderedPageBreak/>
        <w:drawing>
          <wp:inline distT="0" distB="0" distL="0" distR="0" wp14:anchorId="6384356A" wp14:editId="6530C251">
            <wp:extent cx="6066155" cy="3926205"/>
            <wp:effectExtent l="0" t="0" r="0" b="0"/>
            <wp:docPr id="19633817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6155" cy="3926205"/>
                    </a:xfrm>
                    <a:prstGeom prst="rect">
                      <a:avLst/>
                    </a:prstGeom>
                    <a:noFill/>
                  </pic:spPr>
                </pic:pic>
              </a:graphicData>
            </a:graphic>
          </wp:inline>
        </w:drawing>
      </w:r>
    </w:p>
    <w:p w:rsidRPr="00E05F25" w:rsidR="00E05F25" w:rsidP="00E05F25" w:rsidRDefault="00E05F25" w14:paraId="092E3811" w14:textId="77777777">
      <w:pPr>
        <w:pStyle w:val="ProposalText"/>
        <w:rPr>
          <w:lang w:eastAsia="en-GB"/>
        </w:rPr>
      </w:pPr>
    </w:p>
    <w:sectPr w:rsidRPr="00E05F25" w:rsidR="00E05F25" w:rsidSect="000E0E2E">
      <w:headerReference w:type="default" r:id="rId28"/>
      <w:footerReference w:type="default" r:id="rId29"/>
      <w:headerReference w:type="first" r:id="rId30"/>
      <w:footerReference w:type="first" r:id="rId31"/>
      <w:pgSz w:w="11907" w:h="16840" w:code="9"/>
      <w:pgMar w:top="641" w:right="1701" w:bottom="1701" w:left="1701" w:header="107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32C06" w14:textId="77777777" w:rsidR="00B91CAD" w:rsidRDefault="00B91CAD">
      <w:r>
        <w:separator/>
      </w:r>
    </w:p>
    <w:p w14:paraId="72ACA96F" w14:textId="77777777" w:rsidR="00B91CAD" w:rsidRDefault="00B91CAD"/>
    <w:p w14:paraId="64ECFD8F" w14:textId="77777777" w:rsidR="00B91CAD" w:rsidRDefault="00B91CAD" w:rsidP="004E1D0D"/>
    <w:p w14:paraId="72C84910" w14:textId="77777777" w:rsidR="00B91CAD" w:rsidRDefault="00B91CAD" w:rsidP="004E1D0D"/>
  </w:endnote>
  <w:endnote w:type="continuationSeparator" w:id="0">
    <w:p w14:paraId="2ADC0234" w14:textId="77777777" w:rsidR="00B91CAD" w:rsidRDefault="00B91CAD">
      <w:r>
        <w:continuationSeparator/>
      </w:r>
    </w:p>
    <w:p w14:paraId="554D40FB" w14:textId="77777777" w:rsidR="00B91CAD" w:rsidRDefault="00B91CAD"/>
    <w:p w14:paraId="0FC2D0F3" w14:textId="77777777" w:rsidR="00B91CAD" w:rsidRDefault="00B91CAD" w:rsidP="004E1D0D"/>
    <w:p w14:paraId="3FD6C61B" w14:textId="77777777" w:rsidR="00B91CAD" w:rsidRDefault="00B91CAD" w:rsidP="004E1D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75 Bold">
    <w:altName w:val="Arial"/>
    <w:charset w:val="00"/>
    <w:family w:val="swiss"/>
    <w:pitch w:val="variable"/>
    <w:sig w:usb0="A00002AF" w:usb1="5000205B"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 45 Light">
    <w:altName w:val="Segoe Script"/>
    <w:charset w:val="00"/>
    <w:family w:val="swiss"/>
    <w:pitch w:val="variable"/>
    <w:sig w:usb0="A00002AF" w:usb1="5000205B" w:usb2="00000000" w:usb3="00000000" w:csb0="0000009F" w:csb1="00000000"/>
  </w:font>
  <w:font w:name="Helvetica 55 Roman">
    <w:altName w:val="Corbel"/>
    <w:charset w:val="00"/>
    <w:family w:val="swiss"/>
    <w:pitch w:val="variable"/>
    <w:sig w:usb0="A00002A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embedRegular r:id="rId1" w:fontKey="{8B9FBD99-B50D-4A20-B4E7-D034D20148C8}"/>
    <w:embedBold r:id="rId2" w:fontKey="{85F72FC6-B39D-43C5-AE65-ADA64B252216}"/>
    <w:embedBoldItalic r:id="rId3" w:fontKey="{9686151A-CF0A-4FCA-87CE-ECD44DB377D6}"/>
  </w:font>
  <w:font w:name="Helvetica 75">
    <w:altName w:val="Arial"/>
    <w:charset w:val="00"/>
    <w:family w:val="swiss"/>
    <w:pitch w:val="variable"/>
    <w:sig w:usb0="00000001"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8D5BC" w14:textId="6219B8EA" w:rsidR="000E0E2E" w:rsidRDefault="000E0E2E">
    <w:pPr>
      <w:pStyle w:val="Footer"/>
    </w:pPr>
    <w:r w:rsidRPr="00E832E1">
      <w:rPr>
        <w:noProof/>
      </w:rPr>
      <mc:AlternateContent>
        <mc:Choice Requires="wpg">
          <w:drawing>
            <wp:anchor distT="0" distB="0" distL="114300" distR="114300" simplePos="0" relativeHeight="251658245" behindDoc="0" locked="0" layoutInCell="1" allowOverlap="1" wp14:anchorId="0FD7DF06" wp14:editId="6164BDB3">
              <wp:simplePos x="0" y="0"/>
              <wp:positionH relativeFrom="page">
                <wp:posOffset>-62865</wp:posOffset>
              </wp:positionH>
              <wp:positionV relativeFrom="paragraph">
                <wp:posOffset>-324485</wp:posOffset>
              </wp:positionV>
              <wp:extent cx="7718425" cy="549910"/>
              <wp:effectExtent l="0" t="0" r="0" b="2540"/>
              <wp:wrapNone/>
              <wp:docPr id="292" name="Group 292"/>
              <wp:cNvGraphicFramePr/>
              <a:graphic xmlns:a="http://schemas.openxmlformats.org/drawingml/2006/main">
                <a:graphicData uri="http://schemas.microsoft.com/office/word/2010/wordprocessingGroup">
                  <wpg:wgp>
                    <wpg:cNvGrpSpPr/>
                    <wpg:grpSpPr>
                      <a:xfrm>
                        <a:off x="0" y="0"/>
                        <a:ext cx="7718425" cy="549910"/>
                        <a:chOff x="-19050" y="19050"/>
                        <a:chExt cx="7718425" cy="549910"/>
                      </a:xfrm>
                    </wpg:grpSpPr>
                    <pic:pic xmlns:pic="http://schemas.openxmlformats.org/drawingml/2006/picture">
                      <pic:nvPicPr>
                        <pic:cNvPr id="293" name="Picture 29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9050" y="19050"/>
                          <a:ext cx="7718425" cy="549910"/>
                        </a:xfrm>
                        <a:prstGeom prst="rect">
                          <a:avLst/>
                        </a:prstGeom>
                      </pic:spPr>
                    </pic:pic>
                    <wps:wsp>
                      <wps:cNvPr id="294" name="Text Box 2"/>
                      <wps:cNvSpPr txBox="1">
                        <a:spLocks noChangeArrowheads="1"/>
                      </wps:cNvSpPr>
                      <wps:spPr bwMode="auto">
                        <a:xfrm>
                          <a:off x="159488" y="191386"/>
                          <a:ext cx="1575834" cy="212651"/>
                        </a:xfrm>
                        <a:prstGeom prst="rect">
                          <a:avLst/>
                        </a:prstGeom>
                        <a:noFill/>
                        <a:ln w="9525">
                          <a:noFill/>
                          <a:miter lim="800000"/>
                          <a:headEnd/>
                          <a:tailEnd/>
                        </a:ln>
                      </wps:spPr>
                      <wps:txbx>
                        <w:txbxContent>
                          <w:p w14:paraId="48A5DDFD" w14:textId="77777777" w:rsidR="000E0E2E" w:rsidRPr="002F281E" w:rsidRDefault="000E0E2E" w:rsidP="000E0E2E">
                            <w:pPr>
                              <w:rPr>
                                <w:rFonts w:ascii="Arial" w:hAnsi="Arial" w:cs="Arial"/>
                                <w:color w:val="FFFFFF"/>
                                <w:szCs w:val="36"/>
                              </w:rPr>
                            </w:pPr>
                            <w:r>
                              <w:rPr>
                                <w:rFonts w:ascii="Arial" w:hAnsi="Arial" w:cs="Arial"/>
                                <w:color w:val="FFFFFF"/>
                                <w:szCs w:val="36"/>
                              </w:rPr>
                              <w:t>Company Confidential</w:t>
                            </w:r>
                          </w:p>
                        </w:txbxContent>
                      </wps:txbx>
                      <wps:bodyPr rot="0" vert="horz" wrap="square" lIns="0" tIns="0" rIns="0" bIns="0" anchor="t" anchorCtr="0">
                        <a:noAutofit/>
                      </wps:bodyPr>
                    </wps:wsp>
                    <wps:wsp>
                      <wps:cNvPr id="295" name="Text Box 2"/>
                      <wps:cNvSpPr txBox="1">
                        <a:spLocks noChangeArrowheads="1"/>
                      </wps:cNvSpPr>
                      <wps:spPr bwMode="auto">
                        <a:xfrm>
                          <a:off x="6039293" y="191386"/>
                          <a:ext cx="1333500" cy="204470"/>
                        </a:xfrm>
                        <a:prstGeom prst="rect">
                          <a:avLst/>
                        </a:prstGeom>
                        <a:noFill/>
                        <a:ln w="9525">
                          <a:noFill/>
                          <a:miter lim="800000"/>
                          <a:headEnd/>
                          <a:tailEnd/>
                        </a:ln>
                      </wps:spPr>
                      <wps:txbx>
                        <w:txbxContent>
                          <w:p w14:paraId="1E420BDA" w14:textId="77777777" w:rsidR="000E0E2E" w:rsidRPr="002F281E" w:rsidRDefault="000E0E2E" w:rsidP="000E0E2E">
                            <w:pPr>
                              <w:jc w:val="right"/>
                              <w:rPr>
                                <w:rFonts w:ascii="Arial" w:hAnsi="Arial" w:cs="Arial"/>
                                <w:color w:val="FFFFFF"/>
                                <w:szCs w:val="36"/>
                              </w:rPr>
                            </w:pPr>
                            <w:r w:rsidRPr="002F281E">
                              <w:rPr>
                                <w:rFonts w:ascii="Arial" w:hAnsi="Arial" w:cs="Arial"/>
                                <w:color w:val="FFFFFF"/>
                                <w:szCs w:val="36"/>
                              </w:rPr>
                              <w:t>www.mlltelecom.com</w:t>
                            </w:r>
                          </w:p>
                        </w:txbxContent>
                      </wps:txbx>
                      <wps:bodyPr rot="0" vert="horz" wrap="square" lIns="0" tIns="0" rIns="0" bIns="0" anchor="t" anchorCtr="0">
                        <a:noAutofit/>
                      </wps:bodyPr>
                    </wps:wsp>
                    <wps:wsp>
                      <wps:cNvPr id="296" name="Text Box 2"/>
                      <wps:cNvSpPr txBox="1">
                        <a:spLocks noChangeArrowheads="1"/>
                      </wps:cNvSpPr>
                      <wps:spPr bwMode="auto">
                        <a:xfrm>
                          <a:off x="3221887" y="148856"/>
                          <a:ext cx="1007213" cy="255181"/>
                        </a:xfrm>
                        <a:prstGeom prst="rect">
                          <a:avLst/>
                        </a:prstGeom>
                        <a:noFill/>
                        <a:ln w="9525">
                          <a:noFill/>
                          <a:miter lim="800000"/>
                          <a:headEnd/>
                          <a:tailEnd/>
                        </a:ln>
                      </wps:spPr>
                      <wps:txbx>
                        <w:txbxContent>
                          <w:p w14:paraId="66CD74F9" w14:textId="6EE8E301" w:rsidR="000E0E2E" w:rsidRPr="0076469A" w:rsidRDefault="000E0E2E" w:rsidP="000E0E2E">
                            <w:pPr>
                              <w:ind w:firstLine="284"/>
                              <w:rPr>
                                <w:rFonts w:ascii="Arial" w:hAnsi="Arial" w:cs="Arial"/>
                                <w:color w:val="FFFFFF" w:themeColor="background1"/>
                                <w:lang w:val="en-US" w:eastAsia="en-US"/>
                              </w:rPr>
                            </w:pPr>
                            <w:r w:rsidRPr="003F29B8">
                              <w:rPr>
                                <w:rFonts w:ascii="Arial" w:hAnsi="Arial" w:cs="Arial"/>
                                <w:color w:val="FFFFFF" w:themeColor="background1"/>
                              </w:rPr>
                              <w:t xml:space="preserve"> </w:t>
                            </w:r>
                            <w:r w:rsidRPr="0076469A">
                              <w:rPr>
                                <w:rFonts w:ascii="Arial" w:hAnsi="Arial" w:cs="Arial"/>
                                <w:color w:val="FFFFFF" w:themeColor="background1"/>
                              </w:rPr>
                              <w:fldChar w:fldCharType="begin"/>
                            </w:r>
                            <w:r w:rsidRPr="0076469A">
                              <w:rPr>
                                <w:rFonts w:ascii="Arial" w:hAnsi="Arial" w:cs="Arial"/>
                                <w:color w:val="FFFFFF" w:themeColor="background1"/>
                              </w:rPr>
                              <w:instrText xml:space="preserve"> PAGE </w:instrText>
                            </w:r>
                            <w:r w:rsidRPr="0076469A">
                              <w:rPr>
                                <w:rFonts w:ascii="Arial" w:hAnsi="Arial" w:cs="Arial"/>
                                <w:color w:val="FFFFFF" w:themeColor="background1"/>
                              </w:rPr>
                              <w:fldChar w:fldCharType="separate"/>
                            </w:r>
                            <w:r w:rsidR="008C2F6B">
                              <w:rPr>
                                <w:rFonts w:ascii="Arial" w:hAnsi="Arial" w:cs="Arial"/>
                                <w:noProof/>
                                <w:color w:val="FFFFFF" w:themeColor="background1"/>
                              </w:rPr>
                              <w:t>2</w:t>
                            </w:r>
                            <w:r w:rsidRPr="0076469A">
                              <w:rPr>
                                <w:rFonts w:ascii="Arial" w:hAnsi="Arial" w:cs="Arial"/>
                                <w:color w:val="FFFFFF" w:themeColor="background1"/>
                              </w:rPr>
                              <w:fldChar w:fldCharType="end"/>
                            </w:r>
                            <w:r w:rsidRPr="0076469A">
                              <w:rPr>
                                <w:rFonts w:ascii="Arial" w:hAnsi="Arial" w:cs="Arial"/>
                                <w:color w:val="FFFFFF" w:themeColor="background1"/>
                              </w:rPr>
                              <w:t xml:space="preserve"> of </w:t>
                            </w:r>
                            <w:r w:rsidRPr="0076469A">
                              <w:rPr>
                                <w:rFonts w:ascii="Arial" w:hAnsi="Arial" w:cs="Arial"/>
                                <w:color w:val="FFFFFF" w:themeColor="background1"/>
                              </w:rPr>
                              <w:fldChar w:fldCharType="begin"/>
                            </w:r>
                            <w:r w:rsidRPr="0076469A">
                              <w:rPr>
                                <w:rFonts w:ascii="Arial" w:hAnsi="Arial" w:cs="Arial"/>
                                <w:color w:val="FFFFFF" w:themeColor="background1"/>
                              </w:rPr>
                              <w:instrText xml:space="preserve"> NUMPAGES </w:instrText>
                            </w:r>
                            <w:r w:rsidRPr="0076469A">
                              <w:rPr>
                                <w:rFonts w:ascii="Arial" w:hAnsi="Arial" w:cs="Arial"/>
                                <w:color w:val="FFFFFF" w:themeColor="background1"/>
                              </w:rPr>
                              <w:fldChar w:fldCharType="separate"/>
                            </w:r>
                            <w:r w:rsidR="008C2F6B">
                              <w:rPr>
                                <w:rFonts w:ascii="Arial" w:hAnsi="Arial" w:cs="Arial"/>
                                <w:noProof/>
                                <w:color w:val="FFFFFF" w:themeColor="background1"/>
                              </w:rPr>
                              <w:t>4</w:t>
                            </w:r>
                            <w:r w:rsidRPr="0076469A">
                              <w:rPr>
                                <w:rFonts w:ascii="Arial" w:hAnsi="Arial" w:cs="Arial"/>
                                <w:color w:val="FFFFFF" w:themeColor="background1"/>
                              </w:rPr>
                              <w:fldChar w:fldCharType="end"/>
                            </w:r>
                          </w:p>
                          <w:p w14:paraId="730D58EF" w14:textId="77777777" w:rsidR="000E0E2E" w:rsidRPr="00E832E1" w:rsidRDefault="000E0E2E" w:rsidP="000E0E2E">
                            <w:pPr>
                              <w:rPr>
                                <w:rFonts w:ascii="Arial" w:hAnsi="Arial" w:cs="Arial"/>
                              </w:rPr>
                            </w:pPr>
                          </w:p>
                        </w:txbxContent>
                      </wps:txbx>
                      <wps:bodyPr rot="0" vert="horz" wrap="square" lIns="91440" tIns="45720" rIns="91440" bIns="45720" anchor="t" anchorCtr="0">
                        <a:noAutofit/>
                      </wps:bodyPr>
                    </wps:wsp>
                  </wpg:wgp>
                </a:graphicData>
              </a:graphic>
            </wp:anchor>
          </w:drawing>
        </mc:Choice>
        <mc:Fallback>
          <w:pict>
            <v:group w14:anchorId="0FD7DF06" id="Group 292" o:spid="_x0000_s1027" style="position:absolute;margin-left:-4.95pt;margin-top:-25.55pt;width:607.75pt;height:43.3pt;z-index:251658245;mso-position-horizontal-relative:page" coordorigin="-190,190" coordsize="77184,5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 o:spid="_x0000_s1028" type="#_x0000_t75" style="position:absolute;left:-190;top:190;width:77183;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">
                <v:imagedata r:id="rId2" o:title=""/>
              </v:shape>
              <v:shapetype id="_x0000_t202" coordsize="21600,21600" o:spt="202" path="m,l,21600r21600,l21600,xe">
                <v:stroke joinstyle="miter"/>
                <v:path gradientshapeok="t" o:connecttype="rect"/>
              </v:shapetype>
              <v:shape id="_x0000_s1029" type="#_x0000_t202" style="position:absolute;left:1594;top:1913;width:15759;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48A5DDFD" w14:textId="77777777" w:rsidR="000E0E2E" w:rsidRPr="002F281E" w:rsidRDefault="000E0E2E" w:rsidP="000E0E2E">
                      <w:pPr>
                        <w:rPr>
                          <w:rFonts w:ascii="Arial" w:hAnsi="Arial" w:cs="Arial"/>
                          <w:color w:val="FFFFFF"/>
                          <w:szCs w:val="36"/>
                        </w:rPr>
                      </w:pPr>
                      <w:r>
                        <w:rPr>
                          <w:rFonts w:ascii="Arial" w:hAnsi="Arial" w:cs="Arial"/>
                          <w:color w:val="FFFFFF"/>
                          <w:szCs w:val="36"/>
                        </w:rPr>
                        <w:t>Company Confidential</w:t>
                      </w:r>
                    </w:p>
                  </w:txbxContent>
                </v:textbox>
              </v:shape>
              <v:shape id="_x0000_s1030" type="#_x0000_t202" style="position:absolute;left:60392;top:1913;width:13335;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1E420BDA" w14:textId="77777777" w:rsidR="000E0E2E" w:rsidRPr="002F281E" w:rsidRDefault="000E0E2E" w:rsidP="000E0E2E">
                      <w:pPr>
                        <w:jc w:val="right"/>
                        <w:rPr>
                          <w:rFonts w:ascii="Arial" w:hAnsi="Arial" w:cs="Arial"/>
                          <w:color w:val="FFFFFF"/>
                          <w:szCs w:val="36"/>
                        </w:rPr>
                      </w:pPr>
                      <w:r w:rsidRPr="002F281E">
                        <w:rPr>
                          <w:rFonts w:ascii="Arial" w:hAnsi="Arial" w:cs="Arial"/>
                          <w:color w:val="FFFFFF"/>
                          <w:szCs w:val="36"/>
                        </w:rPr>
                        <w:t>www.mlltelecom.com</w:t>
                      </w:r>
                    </w:p>
                  </w:txbxContent>
                </v:textbox>
              </v:shape>
              <v:shape id="_x0000_s1031" type="#_x0000_t202" style="position:absolute;left:32218;top:1488;width:10073;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14:paraId="66CD74F9" w14:textId="6EE8E301" w:rsidR="000E0E2E" w:rsidRPr="0076469A" w:rsidRDefault="000E0E2E" w:rsidP="000E0E2E">
                      <w:pPr>
                        <w:ind w:firstLine="284"/>
                        <w:rPr>
                          <w:rFonts w:ascii="Arial" w:hAnsi="Arial" w:cs="Arial"/>
                          <w:color w:val="FFFFFF" w:themeColor="background1"/>
                          <w:lang w:val="en-US" w:eastAsia="en-US"/>
                        </w:rPr>
                      </w:pPr>
                      <w:r w:rsidRPr="003F29B8">
                        <w:rPr>
                          <w:rFonts w:ascii="Arial" w:hAnsi="Arial" w:cs="Arial"/>
                          <w:color w:val="FFFFFF" w:themeColor="background1"/>
                        </w:rPr>
                        <w:t xml:space="preserve"> </w:t>
                      </w:r>
                      <w:r w:rsidRPr="0076469A">
                        <w:rPr>
                          <w:rFonts w:ascii="Arial" w:hAnsi="Arial" w:cs="Arial"/>
                          <w:color w:val="FFFFFF" w:themeColor="background1"/>
                        </w:rPr>
                        <w:fldChar w:fldCharType="begin"/>
                      </w:r>
                      <w:r w:rsidRPr="0076469A">
                        <w:rPr>
                          <w:rFonts w:ascii="Arial" w:hAnsi="Arial" w:cs="Arial"/>
                          <w:color w:val="FFFFFF" w:themeColor="background1"/>
                        </w:rPr>
                        <w:instrText xml:space="preserve"> PAGE </w:instrText>
                      </w:r>
                      <w:r w:rsidRPr="0076469A">
                        <w:rPr>
                          <w:rFonts w:ascii="Arial" w:hAnsi="Arial" w:cs="Arial"/>
                          <w:color w:val="FFFFFF" w:themeColor="background1"/>
                        </w:rPr>
                        <w:fldChar w:fldCharType="separate"/>
                      </w:r>
                      <w:r w:rsidR="008C2F6B">
                        <w:rPr>
                          <w:rFonts w:ascii="Arial" w:hAnsi="Arial" w:cs="Arial"/>
                          <w:noProof/>
                          <w:color w:val="FFFFFF" w:themeColor="background1"/>
                        </w:rPr>
                        <w:t>2</w:t>
                      </w:r>
                      <w:r w:rsidRPr="0076469A">
                        <w:rPr>
                          <w:rFonts w:ascii="Arial" w:hAnsi="Arial" w:cs="Arial"/>
                          <w:color w:val="FFFFFF" w:themeColor="background1"/>
                        </w:rPr>
                        <w:fldChar w:fldCharType="end"/>
                      </w:r>
                      <w:r w:rsidRPr="0076469A">
                        <w:rPr>
                          <w:rFonts w:ascii="Arial" w:hAnsi="Arial" w:cs="Arial"/>
                          <w:color w:val="FFFFFF" w:themeColor="background1"/>
                        </w:rPr>
                        <w:t xml:space="preserve"> of </w:t>
                      </w:r>
                      <w:r w:rsidRPr="0076469A">
                        <w:rPr>
                          <w:rFonts w:ascii="Arial" w:hAnsi="Arial" w:cs="Arial"/>
                          <w:color w:val="FFFFFF" w:themeColor="background1"/>
                        </w:rPr>
                        <w:fldChar w:fldCharType="begin"/>
                      </w:r>
                      <w:r w:rsidRPr="0076469A">
                        <w:rPr>
                          <w:rFonts w:ascii="Arial" w:hAnsi="Arial" w:cs="Arial"/>
                          <w:color w:val="FFFFFF" w:themeColor="background1"/>
                        </w:rPr>
                        <w:instrText xml:space="preserve"> NUMPAGES </w:instrText>
                      </w:r>
                      <w:r w:rsidRPr="0076469A">
                        <w:rPr>
                          <w:rFonts w:ascii="Arial" w:hAnsi="Arial" w:cs="Arial"/>
                          <w:color w:val="FFFFFF" w:themeColor="background1"/>
                        </w:rPr>
                        <w:fldChar w:fldCharType="separate"/>
                      </w:r>
                      <w:r w:rsidR="008C2F6B">
                        <w:rPr>
                          <w:rFonts w:ascii="Arial" w:hAnsi="Arial" w:cs="Arial"/>
                          <w:noProof/>
                          <w:color w:val="FFFFFF" w:themeColor="background1"/>
                        </w:rPr>
                        <w:t>4</w:t>
                      </w:r>
                      <w:r w:rsidRPr="0076469A">
                        <w:rPr>
                          <w:rFonts w:ascii="Arial" w:hAnsi="Arial" w:cs="Arial"/>
                          <w:color w:val="FFFFFF" w:themeColor="background1"/>
                        </w:rPr>
                        <w:fldChar w:fldCharType="end"/>
                      </w:r>
                    </w:p>
                    <w:p w14:paraId="730D58EF" w14:textId="77777777" w:rsidR="000E0E2E" w:rsidRPr="00E832E1" w:rsidRDefault="000E0E2E" w:rsidP="000E0E2E">
                      <w:pPr>
                        <w:rPr>
                          <w:rFonts w:ascii="Arial" w:hAnsi="Arial" w:cs="Arial"/>
                        </w:rPr>
                      </w:pPr>
                    </w:p>
                  </w:txbxContent>
                </v:textbox>
              </v:shape>
              <w10:wrap anchorx="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D84BF" w14:textId="3BA578FB" w:rsidR="008025A3" w:rsidRDefault="008025A3" w:rsidP="0046529F">
    <w:pPr>
      <w:ind w:left="-1701"/>
    </w:pPr>
    <w:r>
      <w:rPr>
        <w:noProof/>
      </w:rPr>
      <mc:AlternateContent>
        <mc:Choice Requires="wps">
          <w:drawing>
            <wp:anchor distT="0" distB="0" distL="114300" distR="114300" simplePos="0" relativeHeight="251658243" behindDoc="0" locked="0" layoutInCell="1" allowOverlap="1" wp14:anchorId="561F0CEC" wp14:editId="4422CE77">
              <wp:simplePos x="0" y="0"/>
              <wp:positionH relativeFrom="column">
                <wp:posOffset>2158365</wp:posOffset>
              </wp:positionH>
              <wp:positionV relativeFrom="paragraph">
                <wp:posOffset>-198120</wp:posOffset>
              </wp:positionV>
              <wp:extent cx="1007213" cy="255181"/>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213" cy="255181"/>
                      </a:xfrm>
                      <a:prstGeom prst="rect">
                        <a:avLst/>
                      </a:prstGeom>
                      <a:noFill/>
                      <a:ln w="9525">
                        <a:noFill/>
                        <a:miter lim="800000"/>
                        <a:headEnd/>
                        <a:tailEnd/>
                      </a:ln>
                    </wps:spPr>
                    <wps:txbx>
                      <w:txbxContent>
                        <w:p w14:paraId="6BD23B16" w14:textId="28ACBE35" w:rsidR="008025A3" w:rsidRPr="0076469A" w:rsidRDefault="008025A3" w:rsidP="008025A3">
                          <w:pPr>
                            <w:ind w:firstLine="284"/>
                            <w:rPr>
                              <w:rFonts w:ascii="Arial" w:hAnsi="Arial" w:cs="Arial"/>
                              <w:color w:val="FFFFFF" w:themeColor="background1"/>
                              <w:lang w:val="en-US" w:eastAsia="en-US"/>
                            </w:rPr>
                          </w:pPr>
                          <w:r w:rsidRPr="003F29B8">
                            <w:rPr>
                              <w:rFonts w:ascii="Arial" w:hAnsi="Arial" w:cs="Arial"/>
                              <w:color w:val="FFFFFF" w:themeColor="background1"/>
                            </w:rPr>
                            <w:t xml:space="preserve"> </w:t>
                          </w:r>
                          <w:r w:rsidRPr="0076469A">
                            <w:rPr>
                              <w:rFonts w:ascii="Arial" w:hAnsi="Arial" w:cs="Arial"/>
                              <w:color w:val="FFFFFF" w:themeColor="background1"/>
                            </w:rPr>
                            <w:fldChar w:fldCharType="begin"/>
                          </w:r>
                          <w:r w:rsidRPr="0076469A">
                            <w:rPr>
                              <w:rFonts w:ascii="Arial" w:hAnsi="Arial" w:cs="Arial"/>
                              <w:color w:val="FFFFFF" w:themeColor="background1"/>
                            </w:rPr>
                            <w:instrText xml:space="preserve"> PAGE </w:instrText>
                          </w:r>
                          <w:r w:rsidRPr="0076469A">
                            <w:rPr>
                              <w:rFonts w:ascii="Arial" w:hAnsi="Arial" w:cs="Arial"/>
                              <w:color w:val="FFFFFF" w:themeColor="background1"/>
                            </w:rPr>
                            <w:fldChar w:fldCharType="separate"/>
                          </w:r>
                          <w:r w:rsidR="008C2F6B">
                            <w:rPr>
                              <w:rFonts w:ascii="Arial" w:hAnsi="Arial" w:cs="Arial"/>
                              <w:noProof/>
                              <w:color w:val="FFFFFF" w:themeColor="background1"/>
                            </w:rPr>
                            <w:t>1</w:t>
                          </w:r>
                          <w:r w:rsidRPr="0076469A">
                            <w:rPr>
                              <w:rFonts w:ascii="Arial" w:hAnsi="Arial" w:cs="Arial"/>
                              <w:color w:val="FFFFFF" w:themeColor="background1"/>
                            </w:rPr>
                            <w:fldChar w:fldCharType="end"/>
                          </w:r>
                          <w:r w:rsidRPr="0076469A">
                            <w:rPr>
                              <w:rFonts w:ascii="Arial" w:hAnsi="Arial" w:cs="Arial"/>
                              <w:color w:val="FFFFFF" w:themeColor="background1"/>
                            </w:rPr>
                            <w:t xml:space="preserve"> of </w:t>
                          </w:r>
                          <w:r w:rsidRPr="0076469A">
                            <w:rPr>
                              <w:rFonts w:ascii="Arial" w:hAnsi="Arial" w:cs="Arial"/>
                              <w:color w:val="FFFFFF" w:themeColor="background1"/>
                            </w:rPr>
                            <w:fldChar w:fldCharType="begin"/>
                          </w:r>
                          <w:r w:rsidRPr="0076469A">
                            <w:rPr>
                              <w:rFonts w:ascii="Arial" w:hAnsi="Arial" w:cs="Arial"/>
                              <w:color w:val="FFFFFF" w:themeColor="background1"/>
                            </w:rPr>
                            <w:instrText xml:space="preserve"> NUMPAGES </w:instrText>
                          </w:r>
                          <w:r w:rsidRPr="0076469A">
                            <w:rPr>
                              <w:rFonts w:ascii="Arial" w:hAnsi="Arial" w:cs="Arial"/>
                              <w:color w:val="FFFFFF" w:themeColor="background1"/>
                            </w:rPr>
                            <w:fldChar w:fldCharType="separate"/>
                          </w:r>
                          <w:r w:rsidR="008C2F6B">
                            <w:rPr>
                              <w:rFonts w:ascii="Arial" w:hAnsi="Arial" w:cs="Arial"/>
                              <w:noProof/>
                              <w:color w:val="FFFFFF" w:themeColor="background1"/>
                            </w:rPr>
                            <w:t>4</w:t>
                          </w:r>
                          <w:r w:rsidRPr="0076469A">
                            <w:rPr>
                              <w:rFonts w:ascii="Arial" w:hAnsi="Arial" w:cs="Arial"/>
                              <w:color w:val="FFFFFF" w:themeColor="background1"/>
                            </w:rPr>
                            <w:fldChar w:fldCharType="end"/>
                          </w:r>
                        </w:p>
                        <w:p w14:paraId="7B31AC21" w14:textId="77777777" w:rsidR="008025A3" w:rsidRPr="00E832E1" w:rsidRDefault="008025A3" w:rsidP="008025A3">
                          <w:pPr>
                            <w:rPr>
                              <w:rFonts w:ascii="Arial" w:hAnsi="Arial" w:cs="Arial"/>
                            </w:rPr>
                          </w:pPr>
                        </w:p>
                      </w:txbxContent>
                    </wps:txbx>
                    <wps:bodyPr rot="0" vert="horz" wrap="square" lIns="91440" tIns="45720" rIns="91440" bIns="45720" anchor="t" anchorCtr="0">
                      <a:noAutofit/>
                    </wps:bodyPr>
                  </wps:wsp>
                </a:graphicData>
              </a:graphic>
            </wp:anchor>
          </w:drawing>
        </mc:Choice>
        <mc:Fallback>
          <w:pict>
            <v:shapetype w14:anchorId="561F0CEC" id="_x0000_t202" coordsize="21600,21600" o:spt="202" path="m,l,21600r21600,l21600,xe">
              <v:stroke joinstyle="miter"/>
              <v:path gradientshapeok="t" o:connecttype="rect"/>
            </v:shapetype>
            <v:shape id="_x0000_s1032" type="#_x0000_t202" style="position:absolute;left:0;text-align:left;margin-left:169.95pt;margin-top:-15.6pt;width:79.3pt;height:20.1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" filled="f" stroked="f">
              <v:textbox>
                <w:txbxContent>
                  <w:p w14:paraId="6BD23B16" w14:textId="28ACBE35" w:rsidR="008025A3" w:rsidRPr="0076469A" w:rsidRDefault="008025A3" w:rsidP="008025A3">
                    <w:pPr>
                      <w:ind w:firstLine="284"/>
                      <w:rPr>
                        <w:rFonts w:ascii="Arial" w:hAnsi="Arial" w:cs="Arial"/>
                        <w:color w:val="FFFFFF" w:themeColor="background1"/>
                        <w:lang w:val="en-US" w:eastAsia="en-US"/>
                      </w:rPr>
                    </w:pPr>
                    <w:r w:rsidRPr="003F29B8">
                      <w:rPr>
                        <w:rFonts w:ascii="Arial" w:hAnsi="Arial" w:cs="Arial"/>
                        <w:color w:val="FFFFFF" w:themeColor="background1"/>
                      </w:rPr>
                      <w:t xml:space="preserve"> </w:t>
                    </w:r>
                    <w:r w:rsidRPr="0076469A">
                      <w:rPr>
                        <w:rFonts w:ascii="Arial" w:hAnsi="Arial" w:cs="Arial"/>
                        <w:color w:val="FFFFFF" w:themeColor="background1"/>
                      </w:rPr>
                      <w:fldChar w:fldCharType="begin"/>
                    </w:r>
                    <w:r w:rsidRPr="0076469A">
                      <w:rPr>
                        <w:rFonts w:ascii="Arial" w:hAnsi="Arial" w:cs="Arial"/>
                        <w:color w:val="FFFFFF" w:themeColor="background1"/>
                      </w:rPr>
                      <w:instrText xml:space="preserve"> PAGE </w:instrText>
                    </w:r>
                    <w:r w:rsidRPr="0076469A">
                      <w:rPr>
                        <w:rFonts w:ascii="Arial" w:hAnsi="Arial" w:cs="Arial"/>
                        <w:color w:val="FFFFFF" w:themeColor="background1"/>
                      </w:rPr>
                      <w:fldChar w:fldCharType="separate"/>
                    </w:r>
                    <w:r w:rsidR="008C2F6B">
                      <w:rPr>
                        <w:rFonts w:ascii="Arial" w:hAnsi="Arial" w:cs="Arial"/>
                        <w:noProof/>
                        <w:color w:val="FFFFFF" w:themeColor="background1"/>
                      </w:rPr>
                      <w:t>1</w:t>
                    </w:r>
                    <w:r w:rsidRPr="0076469A">
                      <w:rPr>
                        <w:rFonts w:ascii="Arial" w:hAnsi="Arial" w:cs="Arial"/>
                        <w:color w:val="FFFFFF" w:themeColor="background1"/>
                      </w:rPr>
                      <w:fldChar w:fldCharType="end"/>
                    </w:r>
                    <w:r w:rsidRPr="0076469A">
                      <w:rPr>
                        <w:rFonts w:ascii="Arial" w:hAnsi="Arial" w:cs="Arial"/>
                        <w:color w:val="FFFFFF" w:themeColor="background1"/>
                      </w:rPr>
                      <w:t xml:space="preserve"> of </w:t>
                    </w:r>
                    <w:r w:rsidRPr="0076469A">
                      <w:rPr>
                        <w:rFonts w:ascii="Arial" w:hAnsi="Arial" w:cs="Arial"/>
                        <w:color w:val="FFFFFF" w:themeColor="background1"/>
                      </w:rPr>
                      <w:fldChar w:fldCharType="begin"/>
                    </w:r>
                    <w:r w:rsidRPr="0076469A">
                      <w:rPr>
                        <w:rFonts w:ascii="Arial" w:hAnsi="Arial" w:cs="Arial"/>
                        <w:color w:val="FFFFFF" w:themeColor="background1"/>
                      </w:rPr>
                      <w:instrText xml:space="preserve"> NUMPAGES </w:instrText>
                    </w:r>
                    <w:r w:rsidRPr="0076469A">
                      <w:rPr>
                        <w:rFonts w:ascii="Arial" w:hAnsi="Arial" w:cs="Arial"/>
                        <w:color w:val="FFFFFF" w:themeColor="background1"/>
                      </w:rPr>
                      <w:fldChar w:fldCharType="separate"/>
                    </w:r>
                    <w:r w:rsidR="008C2F6B">
                      <w:rPr>
                        <w:rFonts w:ascii="Arial" w:hAnsi="Arial" w:cs="Arial"/>
                        <w:noProof/>
                        <w:color w:val="FFFFFF" w:themeColor="background1"/>
                      </w:rPr>
                      <w:t>4</w:t>
                    </w:r>
                    <w:r w:rsidRPr="0076469A">
                      <w:rPr>
                        <w:rFonts w:ascii="Arial" w:hAnsi="Arial" w:cs="Arial"/>
                        <w:color w:val="FFFFFF" w:themeColor="background1"/>
                      </w:rPr>
                      <w:fldChar w:fldCharType="end"/>
                    </w:r>
                  </w:p>
                  <w:p w14:paraId="7B31AC21" w14:textId="77777777" w:rsidR="008025A3" w:rsidRPr="00E832E1" w:rsidRDefault="008025A3" w:rsidP="008025A3">
                    <w:pPr>
                      <w:rPr>
                        <w:rFonts w:ascii="Arial" w:hAnsi="Arial" w:cs="Arial"/>
                      </w:rPr>
                    </w:pPr>
                  </w:p>
                </w:txbxContent>
              </v:textbox>
            </v:shape>
          </w:pict>
        </mc:Fallback>
      </mc:AlternateContent>
    </w:r>
    <w:r>
      <w:rPr>
        <w:noProof/>
      </w:rPr>
      <mc:AlternateContent>
        <mc:Choice Requires="wpg">
          <w:drawing>
            <wp:anchor distT="0" distB="0" distL="114300" distR="114300" simplePos="0" relativeHeight="251658240" behindDoc="0" locked="0" layoutInCell="1" allowOverlap="1" wp14:anchorId="640A70D2" wp14:editId="422FC4A2">
              <wp:simplePos x="0" y="0"/>
              <wp:positionH relativeFrom="column">
                <wp:posOffset>-1099185</wp:posOffset>
              </wp:positionH>
              <wp:positionV relativeFrom="paragraph">
                <wp:posOffset>-337185</wp:posOffset>
              </wp:positionV>
              <wp:extent cx="7718425" cy="549910"/>
              <wp:effectExtent l="0" t="0" r="0" b="2540"/>
              <wp:wrapNone/>
              <wp:docPr id="31" name="Group 31"/>
              <wp:cNvGraphicFramePr/>
              <a:graphic xmlns:a="http://schemas.openxmlformats.org/drawingml/2006/main">
                <a:graphicData uri="http://schemas.microsoft.com/office/word/2010/wordprocessingGroup">
                  <wpg:wgp>
                    <wpg:cNvGrpSpPr/>
                    <wpg:grpSpPr>
                      <a:xfrm>
                        <a:off x="0" y="0"/>
                        <a:ext cx="7718425" cy="549910"/>
                        <a:chOff x="0" y="0"/>
                        <a:chExt cx="7718425" cy="549910"/>
                      </a:xfrm>
                    </wpg:grpSpPr>
                    <pic:pic xmlns:pic="http://schemas.openxmlformats.org/drawingml/2006/picture">
                      <pic:nvPicPr>
                        <pic:cNvPr id="288" name="Picture 28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18425" cy="549910"/>
                        </a:xfrm>
                        <a:prstGeom prst="rect">
                          <a:avLst/>
                        </a:prstGeom>
                      </pic:spPr>
                    </pic:pic>
                    <wps:wsp>
                      <wps:cNvPr id="289" name="Text Box 2"/>
                      <wps:cNvSpPr txBox="1">
                        <a:spLocks noChangeArrowheads="1"/>
                      </wps:cNvSpPr>
                      <wps:spPr bwMode="auto">
                        <a:xfrm>
                          <a:off x="159488" y="191386"/>
                          <a:ext cx="1516912" cy="212651"/>
                        </a:xfrm>
                        <a:prstGeom prst="rect">
                          <a:avLst/>
                        </a:prstGeom>
                        <a:noFill/>
                        <a:ln w="9525">
                          <a:noFill/>
                          <a:miter lim="800000"/>
                          <a:headEnd/>
                          <a:tailEnd/>
                        </a:ln>
                      </wps:spPr>
                      <wps:txbx>
                        <w:txbxContent>
                          <w:p w14:paraId="48EE7CF2" w14:textId="77777777" w:rsidR="008025A3" w:rsidRPr="002F281E" w:rsidRDefault="008025A3" w:rsidP="0001341F">
                            <w:pPr>
                              <w:rPr>
                                <w:rFonts w:ascii="Arial" w:hAnsi="Arial" w:cs="Arial"/>
                                <w:color w:val="FFFFFF"/>
                                <w:szCs w:val="36"/>
                              </w:rPr>
                            </w:pPr>
                            <w:r w:rsidRPr="00A94AC0">
                              <w:rPr>
                                <w:rFonts w:ascii="Arial" w:hAnsi="Arial" w:cs="Arial"/>
                                <w:color w:val="FFFFFF"/>
                                <w:szCs w:val="36"/>
                              </w:rPr>
                              <w:t>Company Confidential</w:t>
                            </w:r>
                          </w:p>
                        </w:txbxContent>
                      </wps:txbx>
                      <wps:bodyPr rot="0" vert="horz" wrap="square" lIns="0" tIns="0" rIns="0" bIns="0" anchor="t" anchorCtr="0">
                        <a:noAutofit/>
                      </wps:bodyPr>
                    </wps:wsp>
                    <wps:wsp>
                      <wps:cNvPr id="290" name="Text Box 2"/>
                      <wps:cNvSpPr txBox="1">
                        <a:spLocks noChangeArrowheads="1"/>
                      </wps:cNvSpPr>
                      <wps:spPr bwMode="auto">
                        <a:xfrm>
                          <a:off x="6039293" y="191386"/>
                          <a:ext cx="1333500" cy="204470"/>
                        </a:xfrm>
                        <a:prstGeom prst="rect">
                          <a:avLst/>
                        </a:prstGeom>
                        <a:noFill/>
                        <a:ln w="9525">
                          <a:noFill/>
                          <a:miter lim="800000"/>
                          <a:headEnd/>
                          <a:tailEnd/>
                        </a:ln>
                      </wps:spPr>
                      <wps:txbx>
                        <w:txbxContent>
                          <w:p w14:paraId="1D7135EE" w14:textId="77777777" w:rsidR="008025A3" w:rsidRPr="002F281E" w:rsidRDefault="008025A3" w:rsidP="0001341F">
                            <w:pPr>
                              <w:jc w:val="right"/>
                              <w:rPr>
                                <w:rFonts w:ascii="Arial" w:hAnsi="Arial" w:cs="Arial"/>
                                <w:color w:val="FFFFFF"/>
                                <w:szCs w:val="36"/>
                              </w:rPr>
                            </w:pPr>
                            <w:r w:rsidRPr="002F281E">
                              <w:rPr>
                                <w:rFonts w:ascii="Arial" w:hAnsi="Arial" w:cs="Arial"/>
                                <w:color w:val="FFFFFF"/>
                                <w:szCs w:val="36"/>
                              </w:rPr>
                              <w:t>www.mlltelecom.com</w:t>
                            </w:r>
                          </w:p>
                        </w:txbxContent>
                      </wps:txbx>
                      <wps:bodyPr rot="0" vert="horz" wrap="square" lIns="0" tIns="0" rIns="0" bIns="0" anchor="t" anchorCtr="0">
                        <a:noAutofit/>
                      </wps:bodyPr>
                    </wps:wsp>
                  </wpg:wgp>
                </a:graphicData>
              </a:graphic>
            </wp:anchor>
          </w:drawing>
        </mc:Choice>
        <mc:Fallback>
          <w:pict>
            <v:group w14:anchorId="640A70D2" id="Group 31" o:spid="_x0000_s1033" style="position:absolute;left:0;text-align:left;margin-left:-86.55pt;margin-top:-26.55pt;width:607.75pt;height:43.3pt;z-index:251658240" coordsize="77184,5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 o:spid="_x0000_s1034" type="#_x0000_t75" style="position:absolute;width:77184;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">
                <v:imagedata r:id="rId2" o:title=""/>
              </v:shape>
              <v:shape id="_x0000_s1035" type="#_x0000_t202" style="position:absolute;left:1594;top:1913;width:15170;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48EE7CF2" w14:textId="77777777" w:rsidR="008025A3" w:rsidRPr="002F281E" w:rsidRDefault="008025A3" w:rsidP="0001341F">
                      <w:pPr>
                        <w:rPr>
                          <w:rFonts w:ascii="Arial" w:hAnsi="Arial" w:cs="Arial"/>
                          <w:color w:val="FFFFFF"/>
                          <w:szCs w:val="36"/>
                        </w:rPr>
                      </w:pPr>
                      <w:r w:rsidRPr="00A94AC0">
                        <w:rPr>
                          <w:rFonts w:ascii="Arial" w:hAnsi="Arial" w:cs="Arial"/>
                          <w:color w:val="FFFFFF"/>
                          <w:szCs w:val="36"/>
                        </w:rPr>
                        <w:t>Company Confidential</w:t>
                      </w:r>
                    </w:p>
                  </w:txbxContent>
                </v:textbox>
              </v:shape>
              <v:shape id="_x0000_s1036" type="#_x0000_t202" style="position:absolute;left:60392;top:1913;width:13335;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1D7135EE" w14:textId="77777777" w:rsidR="008025A3" w:rsidRPr="002F281E" w:rsidRDefault="008025A3" w:rsidP="0001341F">
                      <w:pPr>
                        <w:jc w:val="right"/>
                        <w:rPr>
                          <w:rFonts w:ascii="Arial" w:hAnsi="Arial" w:cs="Arial"/>
                          <w:color w:val="FFFFFF"/>
                          <w:szCs w:val="36"/>
                        </w:rPr>
                      </w:pPr>
                      <w:r w:rsidRPr="002F281E">
                        <w:rPr>
                          <w:rFonts w:ascii="Arial" w:hAnsi="Arial" w:cs="Arial"/>
                          <w:color w:val="FFFFFF"/>
                          <w:szCs w:val="36"/>
                        </w:rPr>
                        <w:t>www.mlltelecom.com</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7C5236" w14:textId="77777777" w:rsidR="00B91CAD" w:rsidRDefault="00B91CAD">
      <w:r>
        <w:separator/>
      </w:r>
    </w:p>
    <w:p w14:paraId="416AB563" w14:textId="77777777" w:rsidR="00B91CAD" w:rsidRDefault="00B91CAD"/>
    <w:p w14:paraId="35BD73A7" w14:textId="77777777" w:rsidR="00B91CAD" w:rsidRDefault="00B91CAD" w:rsidP="004E1D0D"/>
    <w:p w14:paraId="400A9B98" w14:textId="77777777" w:rsidR="00B91CAD" w:rsidRDefault="00B91CAD" w:rsidP="004E1D0D"/>
  </w:footnote>
  <w:footnote w:type="continuationSeparator" w:id="0">
    <w:p w14:paraId="021F4755" w14:textId="77777777" w:rsidR="00B91CAD" w:rsidRDefault="00B91CAD">
      <w:r>
        <w:continuationSeparator/>
      </w:r>
    </w:p>
    <w:p w14:paraId="0500410E" w14:textId="77777777" w:rsidR="00B91CAD" w:rsidRDefault="00B91CAD"/>
    <w:p w14:paraId="75CC59E7" w14:textId="77777777" w:rsidR="00B91CAD" w:rsidRDefault="00B91CAD" w:rsidP="004E1D0D"/>
    <w:p w14:paraId="3BA1DD02" w14:textId="77777777" w:rsidR="00B91CAD" w:rsidRDefault="00B91CAD" w:rsidP="004E1D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339E1" w14:textId="5B849E42" w:rsidR="000E0E2E" w:rsidRDefault="000E0E2E">
    <w:pPr>
      <w:pStyle w:val="Header"/>
    </w:pPr>
    <w:r w:rsidRPr="004657F9">
      <w:rPr>
        <w:rFonts w:ascii="Arial" w:eastAsia="Cambria" w:hAnsi="Arial" w:cs="Arial"/>
        <w:b/>
        <w:noProof/>
        <w:color w:val="6D6E71"/>
        <w:szCs w:val="24"/>
        <w:lang w:val="en-US" w:eastAsia="en-US"/>
      </w:rPr>
      <w:drawing>
        <wp:anchor distT="0" distB="0" distL="114300" distR="114300" simplePos="0" relativeHeight="251658244" behindDoc="1" locked="0" layoutInCell="1" allowOverlap="1" wp14:anchorId="09B82252" wp14:editId="2F9F4018">
          <wp:simplePos x="0" y="0"/>
          <wp:positionH relativeFrom="page">
            <wp:posOffset>-62865</wp:posOffset>
          </wp:positionH>
          <wp:positionV relativeFrom="page">
            <wp:posOffset>7620</wp:posOffset>
          </wp:positionV>
          <wp:extent cx="8755380" cy="419100"/>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neric image from wesite design cropped.jpg"/>
                  <pic:cNvPicPr/>
                </pic:nvPicPr>
                <pic:blipFill rotWithShape="1">
                  <a:blip r:embed="rId1">
                    <a:extLst>
                      <a:ext uri="{28A0092B-C50C-407E-A947-70E740481C1C}">
                        <a14:useLocalDpi xmlns:a14="http://schemas.microsoft.com/office/drawing/2010/main" val="0"/>
                      </a:ext>
                    </a:extLst>
                  </a:blip>
                  <a:srcRect l="1741" t="17528" r="-1741" b="70305"/>
                  <a:stretch/>
                </pic:blipFill>
                <pic:spPr bwMode="auto">
                  <a:xfrm>
                    <a:off x="0" y="0"/>
                    <a:ext cx="8755380" cy="41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40304" w14:textId="2FF405F5" w:rsidR="008025A3" w:rsidRDefault="008025A3" w:rsidP="008025A3">
    <w:pPr>
      <w:tabs>
        <w:tab w:val="left" w:pos="7719"/>
        <w:tab w:val="right" w:pos="8505"/>
      </w:tabs>
      <w:jc w:val="right"/>
      <w:rPr>
        <w:rFonts w:ascii="Arial" w:hAnsi="Arial" w:cs="Arial"/>
        <w:b/>
        <w:color w:val="6D6E71"/>
      </w:rPr>
    </w:pPr>
    <w:r>
      <w:rPr>
        <w:rFonts w:ascii="Arial" w:hAnsi="Arial" w:cs="Arial"/>
        <w:b/>
        <w:color w:val="6D6E71"/>
      </w:rPr>
      <w:fldChar w:fldCharType="begin"/>
    </w:r>
    <w:r>
      <w:rPr>
        <w:rFonts w:ascii="Arial" w:hAnsi="Arial" w:cs="Arial"/>
        <w:b/>
        <w:color w:val="6D6E71"/>
      </w:rPr>
      <w:instrText xml:space="preserve"> STYLEREF  ".MLL Ref"  \* MERGEFORMAT </w:instrText>
    </w:r>
    <w:r>
      <w:rPr>
        <w:rFonts w:ascii="Arial" w:hAnsi="Arial" w:cs="Arial"/>
        <w:b/>
        <w:color w:val="6D6E71"/>
      </w:rPr>
      <w:fldChar w:fldCharType="separate"/>
    </w:r>
    <w:r w:rsidR="000510F3">
      <w:rPr>
        <w:rFonts w:ascii="Arial" w:hAnsi="Arial" w:cs="Arial"/>
        <w:bCs/>
        <w:noProof/>
        <w:color w:val="6D6E71"/>
        <w:lang w:val="en-US"/>
      </w:rPr>
      <w:t>Error! No text of specified style in document.</w:t>
    </w:r>
    <w:r>
      <w:rPr>
        <w:rFonts w:ascii="Arial" w:hAnsi="Arial" w:cs="Arial"/>
        <w:b/>
        <w:color w:val="6D6E71"/>
      </w:rPr>
      <w:fldChar w:fldCharType="end"/>
    </w:r>
  </w:p>
  <w:p w14:paraId="2AB4B4C7" w14:textId="60DA4D02" w:rsidR="008025A3" w:rsidRDefault="008025A3" w:rsidP="008025A3">
    <w:pPr>
      <w:tabs>
        <w:tab w:val="left" w:pos="7719"/>
        <w:tab w:val="right" w:pos="8505"/>
      </w:tabs>
      <w:jc w:val="right"/>
    </w:pPr>
    <w:r w:rsidRPr="004657F9">
      <w:rPr>
        <w:rFonts w:ascii="Arial" w:eastAsia="Cambria" w:hAnsi="Arial" w:cs="Arial"/>
        <w:b/>
        <w:noProof/>
        <w:color w:val="6D6E71"/>
        <w:szCs w:val="24"/>
        <w:lang w:val="en-US" w:eastAsia="en-US"/>
      </w:rPr>
      <w:drawing>
        <wp:anchor distT="0" distB="0" distL="114300" distR="114300" simplePos="0" relativeHeight="251658242" behindDoc="1" locked="0" layoutInCell="1" allowOverlap="1" wp14:anchorId="718807BD" wp14:editId="0A9DC883">
          <wp:simplePos x="0" y="0"/>
          <wp:positionH relativeFrom="page">
            <wp:posOffset>0</wp:posOffset>
          </wp:positionH>
          <wp:positionV relativeFrom="page">
            <wp:posOffset>-1905</wp:posOffset>
          </wp:positionV>
          <wp:extent cx="8755380" cy="41910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neric image from wesite design cropped.jpg"/>
                  <pic:cNvPicPr/>
                </pic:nvPicPr>
                <pic:blipFill rotWithShape="1">
                  <a:blip r:embed="rId1">
                    <a:extLst>
                      <a:ext uri="{28A0092B-C50C-407E-A947-70E740481C1C}">
                        <a14:useLocalDpi xmlns:a14="http://schemas.microsoft.com/office/drawing/2010/main" val="0"/>
                      </a:ext>
                    </a:extLst>
                  </a:blip>
                  <a:srcRect l="1741" t="17528" r="-1741" b="70305"/>
                  <a:stretch/>
                </pic:blipFill>
                <pic:spPr bwMode="auto">
                  <a:xfrm>
                    <a:off x="0" y="0"/>
                    <a:ext cx="8755380" cy="41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olor w:val="6D6E71"/>
      </w:rPr>
      <w:fldChar w:fldCharType="begin"/>
    </w:r>
    <w:r>
      <w:rPr>
        <w:rFonts w:ascii="Arial" w:hAnsi="Arial" w:cs="Arial"/>
        <w:b/>
        <w:color w:val="6D6E71"/>
      </w:rPr>
      <w:instrText xml:space="preserve"> STYLEREF  ".Customer Ref"  \* MERGEFORMAT </w:instrText>
    </w:r>
    <w:r>
      <w:rPr>
        <w:rFonts w:ascii="Arial" w:hAnsi="Arial" w:cs="Arial"/>
        <w:b/>
        <w:color w:val="6D6E71"/>
      </w:rPr>
      <w:fldChar w:fldCharType="end"/>
    </w:r>
  </w:p>
  <w:p w14:paraId="05B1E5DE" w14:textId="18F13376" w:rsidR="008025A3" w:rsidRDefault="008025A3" w:rsidP="00ED4AB2">
    <w:pPr>
      <w:ind w:left="-1701"/>
    </w:pPr>
    <w:r w:rsidRPr="004657F9">
      <w:rPr>
        <w:rFonts w:ascii="Arial" w:eastAsia="Cambria" w:hAnsi="Arial" w:cs="Arial"/>
        <w:b/>
        <w:noProof/>
        <w:color w:val="6D6E71"/>
        <w:szCs w:val="24"/>
        <w:lang w:val="en-US" w:eastAsia="en-US"/>
      </w:rPr>
      <w:drawing>
        <wp:anchor distT="0" distB="0" distL="114300" distR="114300" simplePos="0" relativeHeight="251658241" behindDoc="1" locked="0" layoutInCell="1" allowOverlap="1" wp14:anchorId="785003A4" wp14:editId="3FE13A53">
          <wp:simplePos x="0" y="0"/>
          <wp:positionH relativeFrom="page">
            <wp:posOffset>-15240</wp:posOffset>
          </wp:positionH>
          <wp:positionV relativeFrom="page">
            <wp:posOffset>7620</wp:posOffset>
          </wp:positionV>
          <wp:extent cx="8755380" cy="41910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neric image from wesite design cropped.jpg"/>
                  <pic:cNvPicPr/>
                </pic:nvPicPr>
                <pic:blipFill rotWithShape="1">
                  <a:blip r:embed="rId1">
                    <a:extLst>
                      <a:ext uri="{28A0092B-C50C-407E-A947-70E740481C1C}">
                        <a14:useLocalDpi xmlns:a14="http://schemas.microsoft.com/office/drawing/2010/main" val="0"/>
                      </a:ext>
                    </a:extLst>
                  </a:blip>
                  <a:srcRect l="1741" t="17528" r="-1741" b="70305"/>
                  <a:stretch/>
                </pic:blipFill>
                <pic:spPr bwMode="auto">
                  <a:xfrm>
                    <a:off x="0" y="0"/>
                    <a:ext cx="8755380" cy="41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206B86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C4CA44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3E2856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A0E4C7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39EB1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86EAF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F60D6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38AA7D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6815A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5D06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FC427F"/>
    <w:multiLevelType w:val="hybridMultilevel"/>
    <w:tmpl w:val="9B44190C"/>
    <w:lvl w:ilvl="0" w:tplc="5A58417A">
      <w:start w:val="1"/>
      <w:numFmt w:val="bullet"/>
      <w:pStyle w:val="Bullet3"/>
      <w:lvlText w:val=""/>
      <w:lvlJc w:val="left"/>
      <w:pPr>
        <w:ind w:left="1778" w:hanging="360"/>
      </w:pPr>
      <w:rPr>
        <w:rFonts w:ascii="Wingdings" w:hAnsi="Wingdings" w:hint="default"/>
        <w:b w:val="0"/>
        <w:i w:val="0"/>
        <w:color w:val="F7951D"/>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4B6A60"/>
    <w:multiLevelType w:val="multilevel"/>
    <w:tmpl w:val="DE3A1582"/>
    <w:lvl w:ilvl="0">
      <w:start w:val="1"/>
      <w:numFmt w:val="decimal"/>
      <w:pStyle w:val="Heading1"/>
      <w:lvlText w:val="%1"/>
      <w:lvlJc w:val="left"/>
      <w:pPr>
        <w:tabs>
          <w:tab w:val="num" w:pos="851"/>
        </w:tabs>
        <w:ind w:left="851" w:hanging="851"/>
      </w:pPr>
      <w:rPr>
        <w:rFonts w:ascii="Arial" w:hAnsi="Arial" w:cs="Arial" w:hint="default"/>
        <w:b/>
        <w:i w:val="0"/>
        <w:color w:val="F7951D"/>
        <w:sz w:val="32"/>
        <w:u w:val="none"/>
      </w:rPr>
    </w:lvl>
    <w:lvl w:ilvl="1">
      <w:start w:val="1"/>
      <w:numFmt w:val="decimal"/>
      <w:lvlText w:val="%1.%2"/>
      <w:lvlJc w:val="left"/>
      <w:pPr>
        <w:tabs>
          <w:tab w:val="num" w:pos="851"/>
        </w:tabs>
        <w:ind w:left="851" w:hanging="851"/>
      </w:pPr>
      <w:rPr>
        <w:rFonts w:ascii="Arial" w:hAnsi="Arial" w:cs="Arial" w:hint="default"/>
        <w:b/>
        <w:i w:val="0"/>
        <w:color w:val="FF0000"/>
        <w:sz w:val="24"/>
        <w:u w:val="none"/>
      </w:rPr>
    </w:lvl>
    <w:lvl w:ilvl="2">
      <w:start w:val="1"/>
      <w:numFmt w:val="decimal"/>
      <w:lvlText w:val="%1.%2.%3"/>
      <w:lvlJc w:val="left"/>
      <w:pPr>
        <w:tabs>
          <w:tab w:val="num" w:pos="851"/>
        </w:tabs>
        <w:ind w:left="851" w:hanging="851"/>
      </w:pPr>
      <w:rPr>
        <w:rFonts w:ascii="Arial" w:hAnsi="Arial" w:cs="Arial" w:hint="default"/>
        <w:b/>
        <w:i w:val="0"/>
        <w:color w:val="F7951D"/>
        <w:sz w:val="22"/>
        <w:u w:val="none"/>
      </w:rPr>
    </w:lvl>
    <w:lvl w:ilvl="3">
      <w:start w:val="1"/>
      <w:numFmt w:val="decimal"/>
      <w:lvlText w:val="%1.%2.%3.%4"/>
      <w:lvlJc w:val="left"/>
      <w:pPr>
        <w:tabs>
          <w:tab w:val="num" w:pos="851"/>
        </w:tabs>
        <w:ind w:left="851" w:hanging="851"/>
      </w:pPr>
      <w:rPr>
        <w:rFonts w:ascii="Helvetica 75 Bold" w:hAnsi="Helvetica 75 Bold" w:hint="default"/>
        <w:b/>
        <w:i w:val="0"/>
        <w:color w:val="FF0000"/>
        <w:sz w:val="20"/>
        <w:u w:val="none"/>
      </w:rPr>
    </w:lvl>
    <w:lvl w:ilvl="4">
      <w:start w:val="1"/>
      <w:numFmt w:val="none"/>
      <w:lvlText w:val=""/>
      <w:lvlJc w:val="left"/>
      <w:pPr>
        <w:tabs>
          <w:tab w:val="num" w:pos="851"/>
        </w:tabs>
        <w:ind w:left="851" w:hanging="851"/>
      </w:pPr>
      <w:rPr>
        <w:rFonts w:ascii="Helvetica 75 Bold" w:hAnsi="Helvetica 75 Bold" w:hint="default"/>
        <w:b/>
        <w:i w:val="0"/>
        <w:color w:val="auto"/>
        <w:sz w:val="20"/>
      </w:rPr>
    </w:lvl>
    <w:lvl w:ilvl="5">
      <w:start w:val="1"/>
      <w:numFmt w:val="none"/>
      <w:lvlText w:val=""/>
      <w:lvlJc w:val="left"/>
      <w:pPr>
        <w:tabs>
          <w:tab w:val="num" w:pos="1364"/>
        </w:tabs>
        <w:ind w:left="1364" w:hanging="1080"/>
      </w:pPr>
      <w:rPr>
        <w:rFonts w:ascii="Arial" w:hAnsi="Arial" w:hint="default"/>
        <w:b w:val="0"/>
        <w:i w:val="0"/>
        <w:color w:val="000080"/>
        <w:sz w:val="22"/>
      </w:rPr>
    </w:lvl>
    <w:lvl w:ilvl="6">
      <w:start w:val="1"/>
      <w:numFmt w:val="none"/>
      <w:lvlText w:val=""/>
      <w:lvlJc w:val="left"/>
      <w:pPr>
        <w:tabs>
          <w:tab w:val="num" w:pos="1364"/>
        </w:tabs>
        <w:ind w:left="1364" w:hanging="1080"/>
      </w:pPr>
      <w:rPr>
        <w:rFonts w:ascii="Garamond" w:hAnsi="Garamond" w:hint="default"/>
        <w:b w:val="0"/>
        <w:i w:val="0"/>
        <w:color w:val="000000"/>
        <w:sz w:val="24"/>
      </w:rPr>
    </w:lvl>
    <w:lvl w:ilvl="7">
      <w:start w:val="1"/>
      <w:numFmt w:val="none"/>
      <w:lvlText w:val=""/>
      <w:lvlJc w:val="left"/>
      <w:pPr>
        <w:tabs>
          <w:tab w:val="num" w:pos="1940"/>
        </w:tabs>
        <w:ind w:left="1940" w:hanging="576"/>
      </w:pPr>
      <w:rPr>
        <w:rFonts w:ascii="Garamond" w:hAnsi="Garamond" w:hint="default"/>
        <w:b w:val="0"/>
        <w:i w:val="0"/>
        <w:color w:val="000000"/>
        <w:sz w:val="24"/>
      </w:rPr>
    </w:lvl>
    <w:lvl w:ilvl="8">
      <w:start w:val="1"/>
      <w:numFmt w:val="none"/>
      <w:lvlText w:val=""/>
      <w:lvlJc w:val="left"/>
      <w:pPr>
        <w:tabs>
          <w:tab w:val="num" w:pos="2516"/>
        </w:tabs>
        <w:ind w:left="2516" w:hanging="576"/>
      </w:pPr>
      <w:rPr>
        <w:rFonts w:ascii="Garamond" w:hAnsi="Garamond" w:hint="default"/>
        <w:b w:val="0"/>
        <w:i w:val="0"/>
        <w:color w:val="000000"/>
        <w:sz w:val="24"/>
      </w:rPr>
    </w:lvl>
  </w:abstractNum>
  <w:abstractNum w:abstractNumId="12" w15:restartNumberingAfterBreak="0">
    <w:nsid w:val="1EDC18D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DC34C63"/>
    <w:multiLevelType w:val="multilevel"/>
    <w:tmpl w:val="920C7064"/>
    <w:styleLink w:val="ListNumber1ai"/>
    <w:lvl w:ilvl="0">
      <w:start w:val="1"/>
      <w:numFmt w:val="decimal"/>
      <w:lvlText w:val="%1)"/>
      <w:lvlJc w:val="left"/>
      <w:pPr>
        <w:tabs>
          <w:tab w:val="num" w:pos="1276"/>
        </w:tabs>
        <w:ind w:left="1276" w:hanging="425"/>
      </w:pPr>
      <w:rPr>
        <w:rFonts w:ascii="Helvetica 45 Light" w:hAnsi="Helvetica 45 Light" w:hint="default"/>
        <w:b w:val="0"/>
        <w:i w:val="0"/>
        <w:color w:val="FF6600"/>
        <w:sz w:val="20"/>
      </w:rPr>
    </w:lvl>
    <w:lvl w:ilvl="1">
      <w:start w:val="1"/>
      <w:numFmt w:val="lowerLetter"/>
      <w:lvlText w:val="%2)"/>
      <w:lvlJc w:val="left"/>
      <w:pPr>
        <w:tabs>
          <w:tab w:val="num" w:pos="1559"/>
        </w:tabs>
        <w:ind w:left="1559" w:hanging="283"/>
      </w:pPr>
      <w:rPr>
        <w:rFonts w:ascii="Helvetica 45 Light" w:hAnsi="Helvetica 45 Light" w:hint="default"/>
        <w:b w:val="0"/>
        <w:i w:val="0"/>
        <w:color w:val="FF6600"/>
        <w:sz w:val="20"/>
      </w:rPr>
    </w:lvl>
    <w:lvl w:ilvl="2">
      <w:start w:val="1"/>
      <w:numFmt w:val="lowerRoman"/>
      <w:lvlText w:val="%3)"/>
      <w:lvlJc w:val="left"/>
      <w:pPr>
        <w:tabs>
          <w:tab w:val="num" w:pos="1843"/>
        </w:tabs>
        <w:ind w:left="1843" w:hanging="284"/>
      </w:pPr>
      <w:rPr>
        <w:rFonts w:ascii="Helvetica 45 Light" w:hAnsi="Helvetica 45 Light" w:hint="default"/>
        <w:b w:val="0"/>
        <w:i w:val="0"/>
        <w:color w:val="FF6600"/>
        <w:sz w:val="20"/>
      </w:rPr>
    </w:lvl>
    <w:lvl w:ilvl="3">
      <w:start w:val="1"/>
      <w:numFmt w:val="decimal"/>
      <w:lvlText w:val="(%4)"/>
      <w:lvlJc w:val="left"/>
      <w:pPr>
        <w:tabs>
          <w:tab w:val="num" w:pos="2126"/>
        </w:tabs>
        <w:ind w:left="2126" w:hanging="283"/>
      </w:pPr>
      <w:rPr>
        <w:rFonts w:ascii="Helvetica 45 Light" w:hAnsi="Helvetica 45 Light" w:hint="default"/>
        <w:b w:val="0"/>
        <w:i w:val="0"/>
        <w:color w:val="FF6600"/>
        <w:sz w:val="20"/>
      </w:rPr>
    </w:lvl>
    <w:lvl w:ilvl="4">
      <w:start w:val="1"/>
      <w:numFmt w:val="lowerLetter"/>
      <w:lvlText w:val="(%5)"/>
      <w:lvlJc w:val="left"/>
      <w:pPr>
        <w:tabs>
          <w:tab w:val="num" w:pos="2410"/>
        </w:tabs>
        <w:ind w:left="2410" w:hanging="284"/>
      </w:pPr>
      <w:rPr>
        <w:rFonts w:ascii="Helvetica 45 Light" w:hAnsi="Helvetica 45 Light" w:hint="default"/>
        <w:b w:val="0"/>
        <w:i w:val="0"/>
        <w:color w:val="FF6600"/>
        <w:sz w:val="20"/>
      </w:rPr>
    </w:lvl>
    <w:lvl w:ilvl="5">
      <w:start w:val="1"/>
      <w:numFmt w:val="lowerRoman"/>
      <w:lvlText w:val="(%6)"/>
      <w:lvlJc w:val="left"/>
      <w:pPr>
        <w:tabs>
          <w:tab w:val="num" w:pos="2693"/>
        </w:tabs>
        <w:ind w:left="2693" w:hanging="283"/>
      </w:pPr>
      <w:rPr>
        <w:rFonts w:ascii="Helvetica 45 Light" w:hAnsi="Helvetica 45 Light" w:hint="default"/>
        <w:b w:val="0"/>
        <w:i w:val="0"/>
        <w:color w:val="FF6600"/>
        <w:sz w:val="20"/>
      </w:rPr>
    </w:lvl>
    <w:lvl w:ilvl="6">
      <w:start w:val="1"/>
      <w:numFmt w:val="decimal"/>
      <w:lvlText w:val="%7."/>
      <w:lvlJc w:val="left"/>
      <w:pPr>
        <w:tabs>
          <w:tab w:val="num" w:pos="2977"/>
        </w:tabs>
        <w:ind w:left="2977" w:hanging="284"/>
      </w:pPr>
      <w:rPr>
        <w:rFonts w:ascii="Helvetica 45 Light" w:hAnsi="Helvetica 45 Light" w:hint="default"/>
        <w:b w:val="0"/>
        <w:i w:val="0"/>
        <w:color w:val="FF6600"/>
        <w:sz w:val="20"/>
      </w:rPr>
    </w:lvl>
    <w:lvl w:ilvl="7">
      <w:start w:val="1"/>
      <w:numFmt w:val="lowerLetter"/>
      <w:lvlText w:val="%8."/>
      <w:lvlJc w:val="left"/>
      <w:pPr>
        <w:tabs>
          <w:tab w:val="num" w:pos="3260"/>
        </w:tabs>
        <w:ind w:left="3260" w:hanging="283"/>
      </w:pPr>
      <w:rPr>
        <w:rFonts w:ascii="Helvetica 45 Light" w:hAnsi="Helvetica 45 Light" w:hint="default"/>
        <w:b w:val="0"/>
        <w:i w:val="0"/>
        <w:color w:val="FF6600"/>
        <w:sz w:val="20"/>
      </w:rPr>
    </w:lvl>
    <w:lvl w:ilvl="8">
      <w:start w:val="1"/>
      <w:numFmt w:val="lowerRoman"/>
      <w:lvlText w:val="%9."/>
      <w:lvlJc w:val="left"/>
      <w:pPr>
        <w:tabs>
          <w:tab w:val="num" w:pos="3544"/>
        </w:tabs>
        <w:ind w:left="3544" w:hanging="284"/>
      </w:pPr>
      <w:rPr>
        <w:rFonts w:ascii="Helvetica 45 Light" w:hAnsi="Helvetica 45 Light" w:hint="default"/>
        <w:b w:val="0"/>
        <w:i w:val="0"/>
        <w:color w:val="FF6600"/>
        <w:sz w:val="20"/>
      </w:rPr>
    </w:lvl>
  </w:abstractNum>
  <w:abstractNum w:abstractNumId="14" w15:restartNumberingAfterBreak="0">
    <w:nsid w:val="36522D73"/>
    <w:multiLevelType w:val="hybridMultilevel"/>
    <w:tmpl w:val="E8E4FE40"/>
    <w:lvl w:ilvl="0" w:tplc="6988E7F2">
      <w:start w:val="1"/>
      <w:numFmt w:val="bullet"/>
      <w:pStyle w:val="TableTextBullet2"/>
      <w:lvlText w:val=""/>
      <w:lvlJc w:val="left"/>
      <w:pPr>
        <w:ind w:left="502" w:hanging="360"/>
      </w:pPr>
      <w:rPr>
        <w:rFonts w:ascii="Wingdings" w:hAnsi="Wingdings" w:hint="default"/>
        <w:b w:val="0"/>
        <w:i w:val="0"/>
        <w:color w:val="F7951D"/>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ED6B28"/>
    <w:multiLevelType w:val="hybridMultilevel"/>
    <w:tmpl w:val="BAFCD9F2"/>
    <w:lvl w:ilvl="0" w:tplc="DAD836BA">
      <w:start w:val="1"/>
      <w:numFmt w:val="bullet"/>
      <w:pStyle w:val="Bullet1"/>
      <w:lvlText w:val=""/>
      <w:lvlJc w:val="left"/>
      <w:pPr>
        <w:ind w:left="1211" w:hanging="360"/>
      </w:pPr>
      <w:rPr>
        <w:rFonts w:ascii="Wingdings" w:hAnsi="Wingdings" w:hint="default"/>
        <w:b w:val="0"/>
        <w:i w:val="0"/>
        <w:color w:val="F7951D"/>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361EF4"/>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7235FD0"/>
    <w:multiLevelType w:val="hybridMultilevel"/>
    <w:tmpl w:val="8DDCA086"/>
    <w:lvl w:ilvl="0" w:tplc="EB3ACF3A">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8" w15:restartNumberingAfterBreak="0">
    <w:nsid w:val="503723BB"/>
    <w:multiLevelType w:val="multilevel"/>
    <w:tmpl w:val="2E8AB16E"/>
    <w:lvl w:ilvl="0">
      <w:start w:val="1"/>
      <w:numFmt w:val="upperLetter"/>
      <w:pStyle w:val="AppendixH1"/>
      <w:lvlText w:val="Appendix %1"/>
      <w:lvlJc w:val="left"/>
      <w:pPr>
        <w:tabs>
          <w:tab w:val="num" w:pos="2268"/>
        </w:tabs>
        <w:ind w:left="2268" w:hanging="2268"/>
      </w:pPr>
      <w:rPr>
        <w:rFonts w:ascii="Helvetica 75 Bold" w:hAnsi="Helvetica 75 Bold" w:hint="default"/>
        <w:b/>
        <w:i w:val="0"/>
        <w:color w:val="F7951D"/>
        <w:sz w:val="32"/>
        <w:u w:val="none"/>
      </w:rPr>
    </w:lvl>
    <w:lvl w:ilvl="1">
      <w:start w:val="1"/>
      <w:numFmt w:val="decimal"/>
      <w:pStyle w:val="AppendixH2"/>
      <w:lvlText w:val="%1.%2"/>
      <w:lvlJc w:val="left"/>
      <w:pPr>
        <w:tabs>
          <w:tab w:val="num" w:pos="851"/>
        </w:tabs>
        <w:ind w:left="851" w:hanging="851"/>
      </w:pPr>
      <w:rPr>
        <w:rFonts w:ascii="Helvetica 75 Bold" w:hAnsi="Helvetica 75 Bold" w:hint="default"/>
        <w:b/>
        <w:i w:val="0"/>
        <w:color w:val="auto"/>
        <w:sz w:val="24"/>
      </w:rPr>
    </w:lvl>
    <w:lvl w:ilvl="2">
      <w:start w:val="1"/>
      <w:numFmt w:val="decimal"/>
      <w:pStyle w:val="AppendixH3"/>
      <w:lvlText w:val="%1.%2.%3"/>
      <w:lvlJc w:val="left"/>
      <w:pPr>
        <w:tabs>
          <w:tab w:val="num" w:pos="851"/>
        </w:tabs>
        <w:ind w:left="851" w:hanging="851"/>
      </w:pPr>
      <w:rPr>
        <w:rFonts w:ascii="Helvetica 75 Bold" w:hAnsi="Helvetica 75 Bold" w:hint="default"/>
        <w:b/>
        <w:i w:val="0"/>
        <w:color w:val="auto"/>
        <w:sz w:val="22"/>
      </w:rPr>
    </w:lvl>
    <w:lvl w:ilvl="3">
      <w:start w:val="1"/>
      <w:numFmt w:val="decimal"/>
      <w:pStyle w:val="AppendixH4"/>
      <w:lvlText w:val="%1.%2.%3.%4"/>
      <w:lvlJc w:val="left"/>
      <w:pPr>
        <w:tabs>
          <w:tab w:val="num" w:pos="851"/>
        </w:tabs>
        <w:ind w:left="851" w:hanging="851"/>
      </w:pPr>
      <w:rPr>
        <w:rFonts w:ascii="Helvetica 75 Bold" w:hAnsi="Helvetica 75 Bold" w:hint="default"/>
        <w:b/>
        <w:i w:val="0"/>
        <w:color w:val="auto"/>
        <w:sz w:val="20"/>
      </w:rPr>
    </w:lvl>
    <w:lvl w:ilvl="4">
      <w:start w:val="1"/>
      <w:numFmt w:val="decimal"/>
      <w:pStyle w:val="AppendixH5"/>
      <w:lvlText w:val="%1.%2.%3.%4.%5"/>
      <w:lvlJc w:val="left"/>
      <w:pPr>
        <w:tabs>
          <w:tab w:val="num" w:pos="851"/>
        </w:tabs>
        <w:ind w:left="851" w:hanging="851"/>
      </w:pPr>
      <w:rPr>
        <w:rFonts w:ascii="Helvetica 75 Bold" w:hAnsi="Helvetica 75 Bold" w:hint="default"/>
        <w:b/>
        <w:i w:val="0"/>
        <w:color w:val="auto"/>
        <w:sz w:val="18"/>
        <w:u w:val="none"/>
      </w:rPr>
    </w:lvl>
    <w:lvl w:ilvl="5">
      <w:start w:val="1"/>
      <w:numFmt w:val="none"/>
      <w:lvlText w:val=""/>
      <w:lvlJc w:val="left"/>
      <w:pPr>
        <w:tabs>
          <w:tab w:val="num" w:pos="1364"/>
        </w:tabs>
        <w:ind w:left="1364" w:hanging="1080"/>
      </w:pPr>
      <w:rPr>
        <w:rFonts w:ascii="Arial" w:hAnsi="Arial" w:hint="default"/>
        <w:b w:val="0"/>
        <w:i w:val="0"/>
        <w:color w:val="000080"/>
        <w:sz w:val="22"/>
      </w:rPr>
    </w:lvl>
    <w:lvl w:ilvl="6">
      <w:start w:val="1"/>
      <w:numFmt w:val="none"/>
      <w:lvlText w:val=""/>
      <w:lvlJc w:val="left"/>
      <w:pPr>
        <w:tabs>
          <w:tab w:val="num" w:pos="1364"/>
        </w:tabs>
        <w:ind w:left="1364" w:hanging="1080"/>
      </w:pPr>
      <w:rPr>
        <w:rFonts w:ascii="Garamond" w:hAnsi="Garamond" w:hint="default"/>
        <w:b w:val="0"/>
        <w:i w:val="0"/>
        <w:color w:val="000000"/>
        <w:sz w:val="24"/>
      </w:rPr>
    </w:lvl>
    <w:lvl w:ilvl="7">
      <w:start w:val="1"/>
      <w:numFmt w:val="none"/>
      <w:lvlText w:val=""/>
      <w:lvlJc w:val="left"/>
      <w:pPr>
        <w:tabs>
          <w:tab w:val="num" w:pos="1940"/>
        </w:tabs>
        <w:ind w:left="1940" w:hanging="576"/>
      </w:pPr>
      <w:rPr>
        <w:rFonts w:ascii="Garamond" w:hAnsi="Garamond" w:hint="default"/>
        <w:b w:val="0"/>
        <w:i w:val="0"/>
        <w:color w:val="000000"/>
        <w:sz w:val="24"/>
      </w:rPr>
    </w:lvl>
    <w:lvl w:ilvl="8">
      <w:start w:val="1"/>
      <w:numFmt w:val="none"/>
      <w:lvlText w:val=""/>
      <w:lvlJc w:val="left"/>
      <w:pPr>
        <w:tabs>
          <w:tab w:val="num" w:pos="2516"/>
        </w:tabs>
        <w:ind w:left="2516" w:hanging="576"/>
      </w:pPr>
      <w:rPr>
        <w:rFonts w:ascii="Garamond" w:hAnsi="Garamond" w:hint="default"/>
        <w:b w:val="0"/>
        <w:i w:val="0"/>
        <w:color w:val="000000"/>
        <w:sz w:val="24"/>
      </w:rPr>
    </w:lvl>
  </w:abstractNum>
  <w:abstractNum w:abstractNumId="19" w15:restartNumberingAfterBreak="0">
    <w:nsid w:val="52803151"/>
    <w:multiLevelType w:val="hybridMultilevel"/>
    <w:tmpl w:val="663EB9B2"/>
    <w:lvl w:ilvl="0" w:tplc="5E147CC0">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0" w15:restartNumberingAfterBreak="0">
    <w:nsid w:val="6A050123"/>
    <w:multiLevelType w:val="hybridMultilevel"/>
    <w:tmpl w:val="AE8E2B28"/>
    <w:lvl w:ilvl="0" w:tplc="54EEB2AA">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1" w15:restartNumberingAfterBreak="0">
    <w:nsid w:val="70523F9B"/>
    <w:multiLevelType w:val="hybridMultilevel"/>
    <w:tmpl w:val="A2D0A962"/>
    <w:lvl w:ilvl="0" w:tplc="8F94B1CA">
      <w:start w:val="1"/>
      <w:numFmt w:val="bullet"/>
      <w:pStyle w:val="Bullet2"/>
      <w:lvlText w:val=""/>
      <w:lvlJc w:val="left"/>
      <w:pPr>
        <w:ind w:left="1495" w:hanging="360"/>
      </w:pPr>
      <w:rPr>
        <w:rFonts w:ascii="Wingdings" w:hAnsi="Wingdings" w:hint="default"/>
        <w:b w:val="0"/>
        <w:i w:val="0"/>
        <w:color w:val="F7951D"/>
        <w:sz w:val="16"/>
      </w:rPr>
    </w:lvl>
    <w:lvl w:ilvl="1" w:tplc="08090003">
      <w:start w:val="1"/>
      <w:numFmt w:val="bullet"/>
      <w:lvlText w:val="o"/>
      <w:lvlJc w:val="left"/>
      <w:pPr>
        <w:tabs>
          <w:tab w:val="num" w:pos="3141"/>
        </w:tabs>
        <w:ind w:left="3141" w:hanging="360"/>
      </w:pPr>
      <w:rPr>
        <w:rFonts w:ascii="Courier New" w:hAnsi="Courier New" w:hint="default"/>
      </w:rPr>
    </w:lvl>
    <w:lvl w:ilvl="2" w:tplc="08090005" w:tentative="1">
      <w:start w:val="1"/>
      <w:numFmt w:val="bullet"/>
      <w:lvlText w:val=""/>
      <w:lvlJc w:val="left"/>
      <w:pPr>
        <w:tabs>
          <w:tab w:val="num" w:pos="3861"/>
        </w:tabs>
        <w:ind w:left="3861" w:hanging="360"/>
      </w:pPr>
      <w:rPr>
        <w:rFonts w:ascii="Wingdings" w:hAnsi="Wingdings" w:hint="default"/>
      </w:rPr>
    </w:lvl>
    <w:lvl w:ilvl="3" w:tplc="08090001" w:tentative="1">
      <w:start w:val="1"/>
      <w:numFmt w:val="bullet"/>
      <w:lvlText w:val=""/>
      <w:lvlJc w:val="left"/>
      <w:pPr>
        <w:tabs>
          <w:tab w:val="num" w:pos="4581"/>
        </w:tabs>
        <w:ind w:left="4581" w:hanging="360"/>
      </w:pPr>
      <w:rPr>
        <w:rFonts w:ascii="Symbol" w:hAnsi="Symbol" w:hint="default"/>
      </w:rPr>
    </w:lvl>
    <w:lvl w:ilvl="4" w:tplc="08090003" w:tentative="1">
      <w:start w:val="1"/>
      <w:numFmt w:val="bullet"/>
      <w:lvlText w:val="o"/>
      <w:lvlJc w:val="left"/>
      <w:pPr>
        <w:tabs>
          <w:tab w:val="num" w:pos="5301"/>
        </w:tabs>
        <w:ind w:left="5301" w:hanging="360"/>
      </w:pPr>
      <w:rPr>
        <w:rFonts w:ascii="Courier New" w:hAnsi="Courier New" w:hint="default"/>
      </w:rPr>
    </w:lvl>
    <w:lvl w:ilvl="5" w:tplc="08090005" w:tentative="1">
      <w:start w:val="1"/>
      <w:numFmt w:val="bullet"/>
      <w:lvlText w:val=""/>
      <w:lvlJc w:val="left"/>
      <w:pPr>
        <w:tabs>
          <w:tab w:val="num" w:pos="6021"/>
        </w:tabs>
        <w:ind w:left="6021" w:hanging="360"/>
      </w:pPr>
      <w:rPr>
        <w:rFonts w:ascii="Wingdings" w:hAnsi="Wingdings" w:hint="default"/>
      </w:rPr>
    </w:lvl>
    <w:lvl w:ilvl="6" w:tplc="08090001" w:tentative="1">
      <w:start w:val="1"/>
      <w:numFmt w:val="bullet"/>
      <w:lvlText w:val=""/>
      <w:lvlJc w:val="left"/>
      <w:pPr>
        <w:tabs>
          <w:tab w:val="num" w:pos="6741"/>
        </w:tabs>
        <w:ind w:left="6741" w:hanging="360"/>
      </w:pPr>
      <w:rPr>
        <w:rFonts w:ascii="Symbol" w:hAnsi="Symbol" w:hint="default"/>
      </w:rPr>
    </w:lvl>
    <w:lvl w:ilvl="7" w:tplc="08090003" w:tentative="1">
      <w:start w:val="1"/>
      <w:numFmt w:val="bullet"/>
      <w:lvlText w:val="o"/>
      <w:lvlJc w:val="left"/>
      <w:pPr>
        <w:tabs>
          <w:tab w:val="num" w:pos="7461"/>
        </w:tabs>
        <w:ind w:left="7461" w:hanging="360"/>
      </w:pPr>
      <w:rPr>
        <w:rFonts w:ascii="Courier New" w:hAnsi="Courier New" w:hint="default"/>
      </w:rPr>
    </w:lvl>
    <w:lvl w:ilvl="8" w:tplc="08090005" w:tentative="1">
      <w:start w:val="1"/>
      <w:numFmt w:val="bullet"/>
      <w:lvlText w:val=""/>
      <w:lvlJc w:val="left"/>
      <w:pPr>
        <w:tabs>
          <w:tab w:val="num" w:pos="8181"/>
        </w:tabs>
        <w:ind w:left="8181" w:hanging="360"/>
      </w:pPr>
      <w:rPr>
        <w:rFonts w:ascii="Wingdings" w:hAnsi="Wingdings" w:hint="default"/>
      </w:rPr>
    </w:lvl>
  </w:abstractNum>
  <w:abstractNum w:abstractNumId="22" w15:restartNumberingAfterBreak="0">
    <w:nsid w:val="70DD0C04"/>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7D7F5162"/>
    <w:multiLevelType w:val="hybridMultilevel"/>
    <w:tmpl w:val="438A7E08"/>
    <w:lvl w:ilvl="0" w:tplc="5238A7D0">
      <w:start w:val="1"/>
      <w:numFmt w:val="bullet"/>
      <w:pStyle w:val="TableTextBullet"/>
      <w:lvlText w:val=""/>
      <w:lvlJc w:val="left"/>
      <w:pPr>
        <w:ind w:left="360" w:hanging="360"/>
      </w:pPr>
      <w:rPr>
        <w:rFonts w:ascii="Wingdings" w:hAnsi="Wingdings" w:hint="default"/>
        <w:b w:val="0"/>
        <w:i w:val="0"/>
        <w:color w:val="F7951D"/>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420449122">
    <w:abstractNumId w:val="23"/>
  </w:num>
  <w:num w:numId="2" w16cid:durableId="1794516391">
    <w:abstractNumId w:val="14"/>
  </w:num>
  <w:num w:numId="3" w16cid:durableId="1578248023">
    <w:abstractNumId w:val="12"/>
  </w:num>
  <w:num w:numId="4" w16cid:durableId="650986426">
    <w:abstractNumId w:val="22"/>
  </w:num>
  <w:num w:numId="5" w16cid:durableId="782500060">
    <w:abstractNumId w:val="16"/>
  </w:num>
  <w:num w:numId="6" w16cid:durableId="1795363504">
    <w:abstractNumId w:val="9"/>
  </w:num>
  <w:num w:numId="7" w16cid:durableId="695620091">
    <w:abstractNumId w:val="7"/>
  </w:num>
  <w:num w:numId="8" w16cid:durableId="159856445">
    <w:abstractNumId w:val="6"/>
  </w:num>
  <w:num w:numId="9" w16cid:durableId="1825586306">
    <w:abstractNumId w:val="5"/>
  </w:num>
  <w:num w:numId="10" w16cid:durableId="453868264">
    <w:abstractNumId w:val="4"/>
  </w:num>
  <w:num w:numId="11" w16cid:durableId="104230753">
    <w:abstractNumId w:val="8"/>
  </w:num>
  <w:num w:numId="12" w16cid:durableId="408886133">
    <w:abstractNumId w:val="3"/>
  </w:num>
  <w:num w:numId="13" w16cid:durableId="2086145130">
    <w:abstractNumId w:val="2"/>
  </w:num>
  <w:num w:numId="14" w16cid:durableId="892740955">
    <w:abstractNumId w:val="1"/>
  </w:num>
  <w:num w:numId="15" w16cid:durableId="971709476">
    <w:abstractNumId w:val="0"/>
  </w:num>
  <w:num w:numId="16" w16cid:durableId="964652382">
    <w:abstractNumId w:val="13"/>
  </w:num>
  <w:num w:numId="17" w16cid:durableId="536695464">
    <w:abstractNumId w:val="18"/>
  </w:num>
  <w:num w:numId="18" w16cid:durableId="1798183796">
    <w:abstractNumId w:val="15"/>
  </w:num>
  <w:num w:numId="19" w16cid:durableId="1304625918">
    <w:abstractNumId w:val="21"/>
  </w:num>
  <w:num w:numId="20" w16cid:durableId="1159812214">
    <w:abstractNumId w:val="10"/>
  </w:num>
  <w:num w:numId="21" w16cid:durableId="1945923119">
    <w:abstractNumId w:val="11"/>
  </w:num>
  <w:num w:numId="22" w16cid:durableId="1042901476">
    <w:abstractNumId w:val="20"/>
  </w:num>
  <w:num w:numId="23" w16cid:durableId="1441535288">
    <w:abstractNumId w:val="19"/>
  </w:num>
  <w:num w:numId="24" w16cid:durableId="605576401">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84"/>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4D5"/>
    <w:rsid w:val="00003249"/>
    <w:rsid w:val="00011FBD"/>
    <w:rsid w:val="0001341F"/>
    <w:rsid w:val="00024E00"/>
    <w:rsid w:val="00025C64"/>
    <w:rsid w:val="000351C5"/>
    <w:rsid w:val="0003535A"/>
    <w:rsid w:val="0003670C"/>
    <w:rsid w:val="00036C9F"/>
    <w:rsid w:val="00040A37"/>
    <w:rsid w:val="000428E7"/>
    <w:rsid w:val="00042D10"/>
    <w:rsid w:val="00043E5F"/>
    <w:rsid w:val="00044BFD"/>
    <w:rsid w:val="0004614E"/>
    <w:rsid w:val="00050596"/>
    <w:rsid w:val="000510F3"/>
    <w:rsid w:val="0005334E"/>
    <w:rsid w:val="00055616"/>
    <w:rsid w:val="00060C14"/>
    <w:rsid w:val="000612EA"/>
    <w:rsid w:val="00063AC6"/>
    <w:rsid w:val="000640B8"/>
    <w:rsid w:val="0006502A"/>
    <w:rsid w:val="000679CD"/>
    <w:rsid w:val="00067C9E"/>
    <w:rsid w:val="000714C4"/>
    <w:rsid w:val="000772B9"/>
    <w:rsid w:val="00077FC7"/>
    <w:rsid w:val="00080647"/>
    <w:rsid w:val="00081E04"/>
    <w:rsid w:val="00082E60"/>
    <w:rsid w:val="00090631"/>
    <w:rsid w:val="00092116"/>
    <w:rsid w:val="0009475D"/>
    <w:rsid w:val="00094B2A"/>
    <w:rsid w:val="000A0846"/>
    <w:rsid w:val="000A1003"/>
    <w:rsid w:val="000A4A3E"/>
    <w:rsid w:val="000A609C"/>
    <w:rsid w:val="000A771D"/>
    <w:rsid w:val="000B0298"/>
    <w:rsid w:val="000B29A8"/>
    <w:rsid w:val="000B2E7D"/>
    <w:rsid w:val="000B7EDE"/>
    <w:rsid w:val="000C533D"/>
    <w:rsid w:val="000C69C7"/>
    <w:rsid w:val="000C7556"/>
    <w:rsid w:val="000C787F"/>
    <w:rsid w:val="000C7CCE"/>
    <w:rsid w:val="000C7E46"/>
    <w:rsid w:val="000D0077"/>
    <w:rsid w:val="000D068E"/>
    <w:rsid w:val="000D497E"/>
    <w:rsid w:val="000D5458"/>
    <w:rsid w:val="000D6FD1"/>
    <w:rsid w:val="000D7FE3"/>
    <w:rsid w:val="000E0E2E"/>
    <w:rsid w:val="000E0FCD"/>
    <w:rsid w:val="000F23B7"/>
    <w:rsid w:val="000F2E00"/>
    <w:rsid w:val="000F3652"/>
    <w:rsid w:val="000F4250"/>
    <w:rsid w:val="000F4A0C"/>
    <w:rsid w:val="000F7CB0"/>
    <w:rsid w:val="001025CD"/>
    <w:rsid w:val="00103439"/>
    <w:rsid w:val="00106384"/>
    <w:rsid w:val="0012100C"/>
    <w:rsid w:val="00122FCC"/>
    <w:rsid w:val="00124478"/>
    <w:rsid w:val="001262EB"/>
    <w:rsid w:val="00127028"/>
    <w:rsid w:val="00130386"/>
    <w:rsid w:val="001316D6"/>
    <w:rsid w:val="00135D29"/>
    <w:rsid w:val="00142F37"/>
    <w:rsid w:val="00144D6F"/>
    <w:rsid w:val="001479C9"/>
    <w:rsid w:val="001500E0"/>
    <w:rsid w:val="001529F1"/>
    <w:rsid w:val="00153D3F"/>
    <w:rsid w:val="001556A4"/>
    <w:rsid w:val="00164203"/>
    <w:rsid w:val="0016637D"/>
    <w:rsid w:val="00170B05"/>
    <w:rsid w:val="00171530"/>
    <w:rsid w:val="0017559D"/>
    <w:rsid w:val="001776F0"/>
    <w:rsid w:val="00181212"/>
    <w:rsid w:val="00184FDF"/>
    <w:rsid w:val="00190274"/>
    <w:rsid w:val="001923C1"/>
    <w:rsid w:val="00193B4B"/>
    <w:rsid w:val="00194684"/>
    <w:rsid w:val="001977F6"/>
    <w:rsid w:val="001A0387"/>
    <w:rsid w:val="001A17A8"/>
    <w:rsid w:val="001A3C0A"/>
    <w:rsid w:val="001A3E25"/>
    <w:rsid w:val="001A6622"/>
    <w:rsid w:val="001A695F"/>
    <w:rsid w:val="001B07C4"/>
    <w:rsid w:val="001B2C1B"/>
    <w:rsid w:val="001C4866"/>
    <w:rsid w:val="001D147E"/>
    <w:rsid w:val="001D1D9F"/>
    <w:rsid w:val="001D4090"/>
    <w:rsid w:val="001D6828"/>
    <w:rsid w:val="001E1261"/>
    <w:rsid w:val="001E1E70"/>
    <w:rsid w:val="001E56F2"/>
    <w:rsid w:val="001E7B19"/>
    <w:rsid w:val="001F2CA6"/>
    <w:rsid w:val="001F54F0"/>
    <w:rsid w:val="001F593D"/>
    <w:rsid w:val="001F7F0E"/>
    <w:rsid w:val="00201F73"/>
    <w:rsid w:val="00203FF4"/>
    <w:rsid w:val="00205084"/>
    <w:rsid w:val="00210D2C"/>
    <w:rsid w:val="00214846"/>
    <w:rsid w:val="00214AA7"/>
    <w:rsid w:val="00222B86"/>
    <w:rsid w:val="00223DC5"/>
    <w:rsid w:val="00226133"/>
    <w:rsid w:val="00234E36"/>
    <w:rsid w:val="00240C4C"/>
    <w:rsid w:val="00240D05"/>
    <w:rsid w:val="002411A0"/>
    <w:rsid w:val="00241AC4"/>
    <w:rsid w:val="00245ED1"/>
    <w:rsid w:val="0024765C"/>
    <w:rsid w:val="00247ABB"/>
    <w:rsid w:val="00250FEF"/>
    <w:rsid w:val="00253B27"/>
    <w:rsid w:val="002548F7"/>
    <w:rsid w:val="00262D0A"/>
    <w:rsid w:val="00264CD4"/>
    <w:rsid w:val="00265C35"/>
    <w:rsid w:val="00270FBF"/>
    <w:rsid w:val="00276714"/>
    <w:rsid w:val="002814E6"/>
    <w:rsid w:val="002900EF"/>
    <w:rsid w:val="002903C2"/>
    <w:rsid w:val="00293997"/>
    <w:rsid w:val="002968A6"/>
    <w:rsid w:val="002A2A51"/>
    <w:rsid w:val="002A3A1D"/>
    <w:rsid w:val="002A7C07"/>
    <w:rsid w:val="002B016B"/>
    <w:rsid w:val="002B0715"/>
    <w:rsid w:val="002B267E"/>
    <w:rsid w:val="002B3EA4"/>
    <w:rsid w:val="002C34F8"/>
    <w:rsid w:val="002C5A53"/>
    <w:rsid w:val="002C5E32"/>
    <w:rsid w:val="002D1A9C"/>
    <w:rsid w:val="002D25A4"/>
    <w:rsid w:val="002E3139"/>
    <w:rsid w:val="002E3BB0"/>
    <w:rsid w:val="002E3DB4"/>
    <w:rsid w:val="002F275C"/>
    <w:rsid w:val="002F281E"/>
    <w:rsid w:val="002F2BCD"/>
    <w:rsid w:val="002F3497"/>
    <w:rsid w:val="002F363D"/>
    <w:rsid w:val="002F7F1E"/>
    <w:rsid w:val="0030108C"/>
    <w:rsid w:val="00306692"/>
    <w:rsid w:val="0031380F"/>
    <w:rsid w:val="00315320"/>
    <w:rsid w:val="00336218"/>
    <w:rsid w:val="00346426"/>
    <w:rsid w:val="00346C99"/>
    <w:rsid w:val="00346CCC"/>
    <w:rsid w:val="00347391"/>
    <w:rsid w:val="00352142"/>
    <w:rsid w:val="00354CF7"/>
    <w:rsid w:val="00356402"/>
    <w:rsid w:val="00357C84"/>
    <w:rsid w:val="003609B3"/>
    <w:rsid w:val="00361E60"/>
    <w:rsid w:val="00363E99"/>
    <w:rsid w:val="00364894"/>
    <w:rsid w:val="00367041"/>
    <w:rsid w:val="003736D4"/>
    <w:rsid w:val="00376BA2"/>
    <w:rsid w:val="00384A68"/>
    <w:rsid w:val="00386EAA"/>
    <w:rsid w:val="00387581"/>
    <w:rsid w:val="00390A39"/>
    <w:rsid w:val="0039277F"/>
    <w:rsid w:val="0039492C"/>
    <w:rsid w:val="00395BA9"/>
    <w:rsid w:val="0039694F"/>
    <w:rsid w:val="003A25D0"/>
    <w:rsid w:val="003A601E"/>
    <w:rsid w:val="003A7892"/>
    <w:rsid w:val="003B0DE9"/>
    <w:rsid w:val="003B1815"/>
    <w:rsid w:val="003B2816"/>
    <w:rsid w:val="003C0C31"/>
    <w:rsid w:val="003C1F58"/>
    <w:rsid w:val="003C2C49"/>
    <w:rsid w:val="003C3828"/>
    <w:rsid w:val="003C409A"/>
    <w:rsid w:val="003C6CBC"/>
    <w:rsid w:val="003C6E96"/>
    <w:rsid w:val="003C7135"/>
    <w:rsid w:val="003D1B77"/>
    <w:rsid w:val="003D36D4"/>
    <w:rsid w:val="003E724F"/>
    <w:rsid w:val="003F0294"/>
    <w:rsid w:val="003F29B8"/>
    <w:rsid w:val="003F2EB6"/>
    <w:rsid w:val="003F553C"/>
    <w:rsid w:val="0040322E"/>
    <w:rsid w:val="0041115A"/>
    <w:rsid w:val="004142EF"/>
    <w:rsid w:val="00414842"/>
    <w:rsid w:val="004155D7"/>
    <w:rsid w:val="004161B3"/>
    <w:rsid w:val="00423B15"/>
    <w:rsid w:val="0044122E"/>
    <w:rsid w:val="00442EF4"/>
    <w:rsid w:val="00443000"/>
    <w:rsid w:val="0044470C"/>
    <w:rsid w:val="00444B5F"/>
    <w:rsid w:val="00446CB5"/>
    <w:rsid w:val="00453B0A"/>
    <w:rsid w:val="00454453"/>
    <w:rsid w:val="00454DE1"/>
    <w:rsid w:val="004605E9"/>
    <w:rsid w:val="004628B1"/>
    <w:rsid w:val="004633F2"/>
    <w:rsid w:val="00463B33"/>
    <w:rsid w:val="0046529F"/>
    <w:rsid w:val="004657F9"/>
    <w:rsid w:val="00467930"/>
    <w:rsid w:val="00471A18"/>
    <w:rsid w:val="00475F47"/>
    <w:rsid w:val="004767EF"/>
    <w:rsid w:val="00480B56"/>
    <w:rsid w:val="00481977"/>
    <w:rsid w:val="00484FAE"/>
    <w:rsid w:val="00486C76"/>
    <w:rsid w:val="004919D2"/>
    <w:rsid w:val="00492ADF"/>
    <w:rsid w:val="00493D75"/>
    <w:rsid w:val="00493F21"/>
    <w:rsid w:val="004942BF"/>
    <w:rsid w:val="00497783"/>
    <w:rsid w:val="004A016F"/>
    <w:rsid w:val="004A021E"/>
    <w:rsid w:val="004A4A57"/>
    <w:rsid w:val="004A7123"/>
    <w:rsid w:val="004A7881"/>
    <w:rsid w:val="004C0F47"/>
    <w:rsid w:val="004C30A8"/>
    <w:rsid w:val="004C3628"/>
    <w:rsid w:val="004C61C7"/>
    <w:rsid w:val="004D0BE3"/>
    <w:rsid w:val="004D5C11"/>
    <w:rsid w:val="004D6FA0"/>
    <w:rsid w:val="004E09BE"/>
    <w:rsid w:val="004E1D0D"/>
    <w:rsid w:val="004E3C5E"/>
    <w:rsid w:val="004F0172"/>
    <w:rsid w:val="004F3743"/>
    <w:rsid w:val="004F3DDC"/>
    <w:rsid w:val="004F5C5D"/>
    <w:rsid w:val="004F643F"/>
    <w:rsid w:val="00500E73"/>
    <w:rsid w:val="005024A5"/>
    <w:rsid w:val="00502C9C"/>
    <w:rsid w:val="00506550"/>
    <w:rsid w:val="005074BE"/>
    <w:rsid w:val="005075A3"/>
    <w:rsid w:val="00510CD2"/>
    <w:rsid w:val="00522DF4"/>
    <w:rsid w:val="00522FE9"/>
    <w:rsid w:val="005327A7"/>
    <w:rsid w:val="00533F0D"/>
    <w:rsid w:val="005342CC"/>
    <w:rsid w:val="005350D7"/>
    <w:rsid w:val="00536CAA"/>
    <w:rsid w:val="00537E73"/>
    <w:rsid w:val="005400CE"/>
    <w:rsid w:val="00544832"/>
    <w:rsid w:val="00544838"/>
    <w:rsid w:val="00547153"/>
    <w:rsid w:val="0054763B"/>
    <w:rsid w:val="00550965"/>
    <w:rsid w:val="00551A35"/>
    <w:rsid w:val="005522CD"/>
    <w:rsid w:val="0055658A"/>
    <w:rsid w:val="005568C2"/>
    <w:rsid w:val="00563766"/>
    <w:rsid w:val="00563953"/>
    <w:rsid w:val="005652A6"/>
    <w:rsid w:val="00570FC6"/>
    <w:rsid w:val="00571E1F"/>
    <w:rsid w:val="005724E6"/>
    <w:rsid w:val="0057738E"/>
    <w:rsid w:val="005816F5"/>
    <w:rsid w:val="00584857"/>
    <w:rsid w:val="00586978"/>
    <w:rsid w:val="00595143"/>
    <w:rsid w:val="005A6081"/>
    <w:rsid w:val="005A758E"/>
    <w:rsid w:val="005B0B2F"/>
    <w:rsid w:val="005B5C9C"/>
    <w:rsid w:val="005C1CCA"/>
    <w:rsid w:val="005C3A9C"/>
    <w:rsid w:val="005C522A"/>
    <w:rsid w:val="005D691B"/>
    <w:rsid w:val="005D74C6"/>
    <w:rsid w:val="005D75ED"/>
    <w:rsid w:val="005E4F00"/>
    <w:rsid w:val="005E64BF"/>
    <w:rsid w:val="005F19F7"/>
    <w:rsid w:val="005F355E"/>
    <w:rsid w:val="005F3C79"/>
    <w:rsid w:val="005F56EF"/>
    <w:rsid w:val="006014D7"/>
    <w:rsid w:val="00603B87"/>
    <w:rsid w:val="0060460F"/>
    <w:rsid w:val="00610ECE"/>
    <w:rsid w:val="00613322"/>
    <w:rsid w:val="0062206C"/>
    <w:rsid w:val="00631386"/>
    <w:rsid w:val="00631585"/>
    <w:rsid w:val="006319A4"/>
    <w:rsid w:val="00633F8C"/>
    <w:rsid w:val="006416DA"/>
    <w:rsid w:val="00642B93"/>
    <w:rsid w:val="00642DD4"/>
    <w:rsid w:val="0064711F"/>
    <w:rsid w:val="00651ADD"/>
    <w:rsid w:val="0065351C"/>
    <w:rsid w:val="00653AB3"/>
    <w:rsid w:val="00657F0E"/>
    <w:rsid w:val="00670469"/>
    <w:rsid w:val="00671EA8"/>
    <w:rsid w:val="00675A67"/>
    <w:rsid w:val="00677D72"/>
    <w:rsid w:val="006813FF"/>
    <w:rsid w:val="006827B9"/>
    <w:rsid w:val="00683EA9"/>
    <w:rsid w:val="006905C0"/>
    <w:rsid w:val="0069276D"/>
    <w:rsid w:val="00692EF5"/>
    <w:rsid w:val="0069666D"/>
    <w:rsid w:val="006A0A93"/>
    <w:rsid w:val="006A144A"/>
    <w:rsid w:val="006A1828"/>
    <w:rsid w:val="006B26E4"/>
    <w:rsid w:val="006B40AA"/>
    <w:rsid w:val="006B4605"/>
    <w:rsid w:val="006B5722"/>
    <w:rsid w:val="006B5972"/>
    <w:rsid w:val="006C29E4"/>
    <w:rsid w:val="006C32C1"/>
    <w:rsid w:val="006C3CA7"/>
    <w:rsid w:val="006C5EF0"/>
    <w:rsid w:val="006C6F25"/>
    <w:rsid w:val="006C7318"/>
    <w:rsid w:val="006D0FC0"/>
    <w:rsid w:val="006D3430"/>
    <w:rsid w:val="006D3E38"/>
    <w:rsid w:val="006D6EE2"/>
    <w:rsid w:val="006E18FE"/>
    <w:rsid w:val="006E2B69"/>
    <w:rsid w:val="006E34C5"/>
    <w:rsid w:val="006E3BDF"/>
    <w:rsid w:val="006E63DB"/>
    <w:rsid w:val="006F43D7"/>
    <w:rsid w:val="0070528A"/>
    <w:rsid w:val="007067A0"/>
    <w:rsid w:val="0071081C"/>
    <w:rsid w:val="00717B10"/>
    <w:rsid w:val="00721DDE"/>
    <w:rsid w:val="00723DB2"/>
    <w:rsid w:val="00732943"/>
    <w:rsid w:val="007330DE"/>
    <w:rsid w:val="007370A5"/>
    <w:rsid w:val="0074241C"/>
    <w:rsid w:val="00742951"/>
    <w:rsid w:val="00753CD9"/>
    <w:rsid w:val="007549D2"/>
    <w:rsid w:val="00756670"/>
    <w:rsid w:val="0076207B"/>
    <w:rsid w:val="00763777"/>
    <w:rsid w:val="0076461C"/>
    <w:rsid w:val="0076469A"/>
    <w:rsid w:val="00764EED"/>
    <w:rsid w:val="00767F04"/>
    <w:rsid w:val="0077185B"/>
    <w:rsid w:val="00772F6C"/>
    <w:rsid w:val="00783B30"/>
    <w:rsid w:val="0078491B"/>
    <w:rsid w:val="00784A00"/>
    <w:rsid w:val="00787F16"/>
    <w:rsid w:val="007941BC"/>
    <w:rsid w:val="007A035B"/>
    <w:rsid w:val="007A209E"/>
    <w:rsid w:val="007A738B"/>
    <w:rsid w:val="007B04D5"/>
    <w:rsid w:val="007B0FF8"/>
    <w:rsid w:val="007B23B9"/>
    <w:rsid w:val="007B4CDC"/>
    <w:rsid w:val="007C11FB"/>
    <w:rsid w:val="007D1A68"/>
    <w:rsid w:val="007D525C"/>
    <w:rsid w:val="007D5720"/>
    <w:rsid w:val="007E2490"/>
    <w:rsid w:val="007E3637"/>
    <w:rsid w:val="007F13BC"/>
    <w:rsid w:val="007F2AEC"/>
    <w:rsid w:val="007F6902"/>
    <w:rsid w:val="007F7262"/>
    <w:rsid w:val="00801E71"/>
    <w:rsid w:val="00802049"/>
    <w:rsid w:val="008025A3"/>
    <w:rsid w:val="00804E3C"/>
    <w:rsid w:val="0080705C"/>
    <w:rsid w:val="00811BA2"/>
    <w:rsid w:val="008125F6"/>
    <w:rsid w:val="0082253B"/>
    <w:rsid w:val="008361B9"/>
    <w:rsid w:val="00837905"/>
    <w:rsid w:val="0084259B"/>
    <w:rsid w:val="008462D1"/>
    <w:rsid w:val="00850C30"/>
    <w:rsid w:val="00850F95"/>
    <w:rsid w:val="00851154"/>
    <w:rsid w:val="00855CB2"/>
    <w:rsid w:val="00857912"/>
    <w:rsid w:val="00861907"/>
    <w:rsid w:val="00864407"/>
    <w:rsid w:val="00865799"/>
    <w:rsid w:val="0086597B"/>
    <w:rsid w:val="0086721A"/>
    <w:rsid w:val="00867E38"/>
    <w:rsid w:val="008724F0"/>
    <w:rsid w:val="008738EA"/>
    <w:rsid w:val="008809BE"/>
    <w:rsid w:val="00882932"/>
    <w:rsid w:val="00884031"/>
    <w:rsid w:val="00886662"/>
    <w:rsid w:val="00887341"/>
    <w:rsid w:val="00895D98"/>
    <w:rsid w:val="008A5027"/>
    <w:rsid w:val="008A5DAB"/>
    <w:rsid w:val="008B05EC"/>
    <w:rsid w:val="008C2F6B"/>
    <w:rsid w:val="008C4B3C"/>
    <w:rsid w:val="008C598D"/>
    <w:rsid w:val="008E738D"/>
    <w:rsid w:val="008E7FE8"/>
    <w:rsid w:val="008F6261"/>
    <w:rsid w:val="00905AF7"/>
    <w:rsid w:val="00907B6F"/>
    <w:rsid w:val="009247EF"/>
    <w:rsid w:val="00925C6D"/>
    <w:rsid w:val="00935335"/>
    <w:rsid w:val="0093556A"/>
    <w:rsid w:val="00946E33"/>
    <w:rsid w:val="0095006F"/>
    <w:rsid w:val="00951628"/>
    <w:rsid w:val="009516FB"/>
    <w:rsid w:val="00951BB2"/>
    <w:rsid w:val="009520AB"/>
    <w:rsid w:val="009564A0"/>
    <w:rsid w:val="00962C2A"/>
    <w:rsid w:val="00966E18"/>
    <w:rsid w:val="00970932"/>
    <w:rsid w:val="00974599"/>
    <w:rsid w:val="00976017"/>
    <w:rsid w:val="009767B6"/>
    <w:rsid w:val="0097682C"/>
    <w:rsid w:val="00981673"/>
    <w:rsid w:val="00983542"/>
    <w:rsid w:val="009847C4"/>
    <w:rsid w:val="009870F6"/>
    <w:rsid w:val="00990A4F"/>
    <w:rsid w:val="00995BBC"/>
    <w:rsid w:val="009A49D4"/>
    <w:rsid w:val="009A6D72"/>
    <w:rsid w:val="009A75FA"/>
    <w:rsid w:val="009B11FC"/>
    <w:rsid w:val="009C006D"/>
    <w:rsid w:val="009C41D4"/>
    <w:rsid w:val="009C52C3"/>
    <w:rsid w:val="009D406C"/>
    <w:rsid w:val="009D4A42"/>
    <w:rsid w:val="009E0EF9"/>
    <w:rsid w:val="009E50C5"/>
    <w:rsid w:val="009E75BA"/>
    <w:rsid w:val="009E7840"/>
    <w:rsid w:val="009F05B3"/>
    <w:rsid w:val="009F2273"/>
    <w:rsid w:val="009F422C"/>
    <w:rsid w:val="00A0038B"/>
    <w:rsid w:val="00A15487"/>
    <w:rsid w:val="00A203EB"/>
    <w:rsid w:val="00A30C4B"/>
    <w:rsid w:val="00A31FA4"/>
    <w:rsid w:val="00A33D0F"/>
    <w:rsid w:val="00A34DCE"/>
    <w:rsid w:val="00A40B89"/>
    <w:rsid w:val="00A458C6"/>
    <w:rsid w:val="00A47972"/>
    <w:rsid w:val="00A50941"/>
    <w:rsid w:val="00A54DF1"/>
    <w:rsid w:val="00A56C1A"/>
    <w:rsid w:val="00A626BF"/>
    <w:rsid w:val="00A6594D"/>
    <w:rsid w:val="00A6745A"/>
    <w:rsid w:val="00A70CFA"/>
    <w:rsid w:val="00A73FE5"/>
    <w:rsid w:val="00A818DC"/>
    <w:rsid w:val="00A9387A"/>
    <w:rsid w:val="00A93EE1"/>
    <w:rsid w:val="00A940B1"/>
    <w:rsid w:val="00A94AC0"/>
    <w:rsid w:val="00A94CD5"/>
    <w:rsid w:val="00AA11E0"/>
    <w:rsid w:val="00AA2224"/>
    <w:rsid w:val="00AA35D9"/>
    <w:rsid w:val="00AA5005"/>
    <w:rsid w:val="00AB2F34"/>
    <w:rsid w:val="00AB34A3"/>
    <w:rsid w:val="00AB4BAA"/>
    <w:rsid w:val="00AB5774"/>
    <w:rsid w:val="00AC7A5D"/>
    <w:rsid w:val="00AD408A"/>
    <w:rsid w:val="00AD573D"/>
    <w:rsid w:val="00AF2D41"/>
    <w:rsid w:val="00AF49ED"/>
    <w:rsid w:val="00AF67F0"/>
    <w:rsid w:val="00B0447C"/>
    <w:rsid w:val="00B04F34"/>
    <w:rsid w:val="00B05AB0"/>
    <w:rsid w:val="00B072A2"/>
    <w:rsid w:val="00B12375"/>
    <w:rsid w:val="00B13EC3"/>
    <w:rsid w:val="00B141B2"/>
    <w:rsid w:val="00B173DD"/>
    <w:rsid w:val="00B3187F"/>
    <w:rsid w:val="00B32F2D"/>
    <w:rsid w:val="00B408C7"/>
    <w:rsid w:val="00B40DE9"/>
    <w:rsid w:val="00B41E15"/>
    <w:rsid w:val="00B52384"/>
    <w:rsid w:val="00B57A0C"/>
    <w:rsid w:val="00B621C5"/>
    <w:rsid w:val="00B62F87"/>
    <w:rsid w:val="00B63F7B"/>
    <w:rsid w:val="00B66463"/>
    <w:rsid w:val="00B711EE"/>
    <w:rsid w:val="00B71D96"/>
    <w:rsid w:val="00B76B78"/>
    <w:rsid w:val="00B80475"/>
    <w:rsid w:val="00B80780"/>
    <w:rsid w:val="00B80F28"/>
    <w:rsid w:val="00B85C76"/>
    <w:rsid w:val="00B91CAD"/>
    <w:rsid w:val="00B9203C"/>
    <w:rsid w:val="00B94764"/>
    <w:rsid w:val="00B961BC"/>
    <w:rsid w:val="00BB023A"/>
    <w:rsid w:val="00BB11C0"/>
    <w:rsid w:val="00BB578C"/>
    <w:rsid w:val="00BB71C2"/>
    <w:rsid w:val="00BC1D68"/>
    <w:rsid w:val="00BC4565"/>
    <w:rsid w:val="00BC69DF"/>
    <w:rsid w:val="00BD2726"/>
    <w:rsid w:val="00BD29F1"/>
    <w:rsid w:val="00BD31C9"/>
    <w:rsid w:val="00BD3924"/>
    <w:rsid w:val="00BD416D"/>
    <w:rsid w:val="00BD460F"/>
    <w:rsid w:val="00BD5442"/>
    <w:rsid w:val="00BD6A07"/>
    <w:rsid w:val="00BE1B07"/>
    <w:rsid w:val="00BE2C84"/>
    <w:rsid w:val="00BE377A"/>
    <w:rsid w:val="00BE3B2A"/>
    <w:rsid w:val="00BE7308"/>
    <w:rsid w:val="00BF43D1"/>
    <w:rsid w:val="00BF74EF"/>
    <w:rsid w:val="00C00CC8"/>
    <w:rsid w:val="00C0165D"/>
    <w:rsid w:val="00C077FA"/>
    <w:rsid w:val="00C12DC3"/>
    <w:rsid w:val="00C12EBB"/>
    <w:rsid w:val="00C15CC3"/>
    <w:rsid w:val="00C16067"/>
    <w:rsid w:val="00C17336"/>
    <w:rsid w:val="00C32656"/>
    <w:rsid w:val="00C32701"/>
    <w:rsid w:val="00C43C77"/>
    <w:rsid w:val="00C43E9D"/>
    <w:rsid w:val="00C454BB"/>
    <w:rsid w:val="00C47B66"/>
    <w:rsid w:val="00C53709"/>
    <w:rsid w:val="00C53AC5"/>
    <w:rsid w:val="00C57A0D"/>
    <w:rsid w:val="00C62998"/>
    <w:rsid w:val="00C637CC"/>
    <w:rsid w:val="00C667DD"/>
    <w:rsid w:val="00C66E17"/>
    <w:rsid w:val="00C70B7F"/>
    <w:rsid w:val="00C72B54"/>
    <w:rsid w:val="00C72D87"/>
    <w:rsid w:val="00C75ADC"/>
    <w:rsid w:val="00C818CA"/>
    <w:rsid w:val="00C85476"/>
    <w:rsid w:val="00C87F29"/>
    <w:rsid w:val="00C87F76"/>
    <w:rsid w:val="00C919B8"/>
    <w:rsid w:val="00C94FF2"/>
    <w:rsid w:val="00C95CC6"/>
    <w:rsid w:val="00CA00E8"/>
    <w:rsid w:val="00CA0493"/>
    <w:rsid w:val="00CB30F7"/>
    <w:rsid w:val="00CB55CA"/>
    <w:rsid w:val="00CB58D8"/>
    <w:rsid w:val="00CB7262"/>
    <w:rsid w:val="00CC3926"/>
    <w:rsid w:val="00CC470E"/>
    <w:rsid w:val="00CD05B3"/>
    <w:rsid w:val="00CD40CA"/>
    <w:rsid w:val="00CE2A8F"/>
    <w:rsid w:val="00CE5447"/>
    <w:rsid w:val="00CE680D"/>
    <w:rsid w:val="00CF3731"/>
    <w:rsid w:val="00CF4336"/>
    <w:rsid w:val="00CF5E7D"/>
    <w:rsid w:val="00D028A9"/>
    <w:rsid w:val="00D06266"/>
    <w:rsid w:val="00D06911"/>
    <w:rsid w:val="00D127A3"/>
    <w:rsid w:val="00D217D5"/>
    <w:rsid w:val="00D21C9F"/>
    <w:rsid w:val="00D2689C"/>
    <w:rsid w:val="00D26C49"/>
    <w:rsid w:val="00D26EA4"/>
    <w:rsid w:val="00D30F31"/>
    <w:rsid w:val="00D338EC"/>
    <w:rsid w:val="00D43874"/>
    <w:rsid w:val="00D46AE3"/>
    <w:rsid w:val="00D50E6A"/>
    <w:rsid w:val="00D54736"/>
    <w:rsid w:val="00D54A92"/>
    <w:rsid w:val="00D54C18"/>
    <w:rsid w:val="00D609BC"/>
    <w:rsid w:val="00D65E8B"/>
    <w:rsid w:val="00D6722D"/>
    <w:rsid w:val="00D7447A"/>
    <w:rsid w:val="00D74669"/>
    <w:rsid w:val="00D767E8"/>
    <w:rsid w:val="00D81488"/>
    <w:rsid w:val="00D8163B"/>
    <w:rsid w:val="00D82557"/>
    <w:rsid w:val="00D84137"/>
    <w:rsid w:val="00D8583A"/>
    <w:rsid w:val="00D900CB"/>
    <w:rsid w:val="00D93642"/>
    <w:rsid w:val="00DA18EC"/>
    <w:rsid w:val="00DA3059"/>
    <w:rsid w:val="00DA3546"/>
    <w:rsid w:val="00DA61F8"/>
    <w:rsid w:val="00DA7939"/>
    <w:rsid w:val="00DB4600"/>
    <w:rsid w:val="00DB647B"/>
    <w:rsid w:val="00DB7A2F"/>
    <w:rsid w:val="00DC2376"/>
    <w:rsid w:val="00DC43D6"/>
    <w:rsid w:val="00DC4A20"/>
    <w:rsid w:val="00DC74FC"/>
    <w:rsid w:val="00DD01E8"/>
    <w:rsid w:val="00DD23D3"/>
    <w:rsid w:val="00DD5800"/>
    <w:rsid w:val="00DE06F9"/>
    <w:rsid w:val="00DE3718"/>
    <w:rsid w:val="00DE429C"/>
    <w:rsid w:val="00DE4A5B"/>
    <w:rsid w:val="00DE4FE0"/>
    <w:rsid w:val="00DE7BE0"/>
    <w:rsid w:val="00DE7C4C"/>
    <w:rsid w:val="00DF1333"/>
    <w:rsid w:val="00DF1CAF"/>
    <w:rsid w:val="00DF6294"/>
    <w:rsid w:val="00DF6380"/>
    <w:rsid w:val="00E01E1C"/>
    <w:rsid w:val="00E05C8A"/>
    <w:rsid w:val="00E05F25"/>
    <w:rsid w:val="00E11013"/>
    <w:rsid w:val="00E114AF"/>
    <w:rsid w:val="00E12BBA"/>
    <w:rsid w:val="00E13908"/>
    <w:rsid w:val="00E1401B"/>
    <w:rsid w:val="00E14555"/>
    <w:rsid w:val="00E16F09"/>
    <w:rsid w:val="00E171DC"/>
    <w:rsid w:val="00E23FD5"/>
    <w:rsid w:val="00E25287"/>
    <w:rsid w:val="00E337FF"/>
    <w:rsid w:val="00E34D95"/>
    <w:rsid w:val="00E409C5"/>
    <w:rsid w:val="00E42323"/>
    <w:rsid w:val="00E4323C"/>
    <w:rsid w:val="00E44442"/>
    <w:rsid w:val="00E45A04"/>
    <w:rsid w:val="00E518DB"/>
    <w:rsid w:val="00E52F34"/>
    <w:rsid w:val="00E56B48"/>
    <w:rsid w:val="00E60BBB"/>
    <w:rsid w:val="00E62154"/>
    <w:rsid w:val="00E659D4"/>
    <w:rsid w:val="00E67B1E"/>
    <w:rsid w:val="00E742D2"/>
    <w:rsid w:val="00E801C8"/>
    <w:rsid w:val="00E82133"/>
    <w:rsid w:val="00E832E1"/>
    <w:rsid w:val="00E85282"/>
    <w:rsid w:val="00E87371"/>
    <w:rsid w:val="00E90215"/>
    <w:rsid w:val="00E90896"/>
    <w:rsid w:val="00E940BA"/>
    <w:rsid w:val="00E958B0"/>
    <w:rsid w:val="00E959CF"/>
    <w:rsid w:val="00E96268"/>
    <w:rsid w:val="00E97B41"/>
    <w:rsid w:val="00EA2D94"/>
    <w:rsid w:val="00EA3E8C"/>
    <w:rsid w:val="00EA4176"/>
    <w:rsid w:val="00EA7B4B"/>
    <w:rsid w:val="00EA7CA0"/>
    <w:rsid w:val="00EB0BF9"/>
    <w:rsid w:val="00EB7B2A"/>
    <w:rsid w:val="00EC6718"/>
    <w:rsid w:val="00ED0430"/>
    <w:rsid w:val="00ED36F2"/>
    <w:rsid w:val="00ED4AB2"/>
    <w:rsid w:val="00ED5628"/>
    <w:rsid w:val="00EE29EE"/>
    <w:rsid w:val="00EE3EC3"/>
    <w:rsid w:val="00EF28EA"/>
    <w:rsid w:val="00EF664F"/>
    <w:rsid w:val="00F010AB"/>
    <w:rsid w:val="00F024BF"/>
    <w:rsid w:val="00F12604"/>
    <w:rsid w:val="00F15E9E"/>
    <w:rsid w:val="00F160FF"/>
    <w:rsid w:val="00F175BC"/>
    <w:rsid w:val="00F20473"/>
    <w:rsid w:val="00F208F0"/>
    <w:rsid w:val="00F217B9"/>
    <w:rsid w:val="00F24FF9"/>
    <w:rsid w:val="00F43E91"/>
    <w:rsid w:val="00F465A7"/>
    <w:rsid w:val="00F468B6"/>
    <w:rsid w:val="00F50D0E"/>
    <w:rsid w:val="00F52326"/>
    <w:rsid w:val="00F5515E"/>
    <w:rsid w:val="00F56333"/>
    <w:rsid w:val="00F57DD7"/>
    <w:rsid w:val="00F64C06"/>
    <w:rsid w:val="00F72331"/>
    <w:rsid w:val="00F73028"/>
    <w:rsid w:val="00F7371E"/>
    <w:rsid w:val="00F75492"/>
    <w:rsid w:val="00F7639F"/>
    <w:rsid w:val="00F76D35"/>
    <w:rsid w:val="00F77FD4"/>
    <w:rsid w:val="00F8423F"/>
    <w:rsid w:val="00F847CC"/>
    <w:rsid w:val="00F91FAB"/>
    <w:rsid w:val="00F94829"/>
    <w:rsid w:val="00F970C8"/>
    <w:rsid w:val="00F97670"/>
    <w:rsid w:val="00FA4561"/>
    <w:rsid w:val="00FA50BC"/>
    <w:rsid w:val="00FA6A23"/>
    <w:rsid w:val="00FA7A40"/>
    <w:rsid w:val="00FC13F2"/>
    <w:rsid w:val="00FC23C8"/>
    <w:rsid w:val="00FC439C"/>
    <w:rsid w:val="00FC4D6F"/>
    <w:rsid w:val="00FC52E3"/>
    <w:rsid w:val="00FC58B8"/>
    <w:rsid w:val="00FC6995"/>
    <w:rsid w:val="00FD1A3C"/>
    <w:rsid w:val="00FD3570"/>
    <w:rsid w:val="00FD6100"/>
    <w:rsid w:val="00FE5515"/>
    <w:rsid w:val="00FE597B"/>
    <w:rsid w:val="00FF6F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187E57"/>
  <w15:docId w15:val="{3CA59D72-E1FC-4740-9162-C3EB8B264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55 Roman" w:eastAsia="Times New Roman" w:hAnsi="Helvetica 55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5D75ED"/>
  </w:style>
  <w:style w:type="paragraph" w:styleId="Heading1">
    <w:name w:val="heading 1"/>
    <w:next w:val="ProposalText"/>
    <w:uiPriority w:val="1"/>
    <w:qFormat/>
    <w:rsid w:val="002E3139"/>
    <w:pPr>
      <w:numPr>
        <w:numId w:val="21"/>
      </w:numPr>
      <w:spacing w:after="240"/>
      <w:outlineLvl w:val="0"/>
    </w:pPr>
    <w:rPr>
      <w:rFonts w:ascii="Arial" w:hAnsi="Arial" w:cs="Arial"/>
      <w:b/>
      <w:bCs/>
      <w:color w:val="F7951D"/>
      <w:sz w:val="32"/>
      <w:szCs w:val="32"/>
    </w:rPr>
  </w:style>
  <w:style w:type="paragraph" w:styleId="Heading2">
    <w:name w:val="heading 2"/>
    <w:basedOn w:val="Heading1"/>
    <w:next w:val="ProposalText"/>
    <w:autoRedefine/>
    <w:uiPriority w:val="1"/>
    <w:qFormat/>
    <w:rsid w:val="002E3139"/>
    <w:pPr>
      <w:keepNext/>
      <w:numPr>
        <w:numId w:val="0"/>
      </w:numPr>
      <w:spacing w:before="240" w:after="120"/>
      <w:ind w:left="851"/>
      <w:outlineLvl w:val="1"/>
    </w:pPr>
    <w:rPr>
      <w:rFonts w:eastAsia="Cambria"/>
      <w:bCs w:val="0"/>
      <w:iCs/>
      <w:color w:val="FF0000"/>
      <w:sz w:val="26"/>
      <w:szCs w:val="28"/>
    </w:rPr>
  </w:style>
  <w:style w:type="paragraph" w:styleId="Heading3">
    <w:name w:val="heading 3"/>
    <w:basedOn w:val="Heading2"/>
    <w:next w:val="ProposalText"/>
    <w:uiPriority w:val="3"/>
    <w:qFormat/>
    <w:rsid w:val="00A33D0F"/>
    <w:pPr>
      <w:numPr>
        <w:ilvl w:val="2"/>
      </w:numPr>
      <w:ind w:left="851"/>
      <w:outlineLvl w:val="2"/>
    </w:pPr>
    <w:rPr>
      <w:bCs/>
      <w:color w:val="F7951D"/>
      <w:sz w:val="22"/>
      <w:szCs w:val="26"/>
    </w:rPr>
  </w:style>
  <w:style w:type="paragraph" w:styleId="Heading4">
    <w:name w:val="heading 4"/>
    <w:basedOn w:val="Heading3"/>
    <w:next w:val="ProposalText"/>
    <w:uiPriority w:val="4"/>
    <w:qFormat/>
    <w:rsid w:val="00A33D0F"/>
    <w:pPr>
      <w:numPr>
        <w:ilvl w:val="3"/>
      </w:numPr>
      <w:ind w:left="851"/>
      <w:outlineLvl w:val="3"/>
    </w:pPr>
    <w:rPr>
      <w:bCs w:val="0"/>
      <w:color w:val="FF0000"/>
      <w:sz w:val="20"/>
      <w:szCs w:val="28"/>
    </w:rPr>
  </w:style>
  <w:style w:type="paragraph" w:styleId="Heading5">
    <w:name w:val="heading 5"/>
    <w:basedOn w:val="Heading4"/>
    <w:next w:val="ProposalText"/>
    <w:uiPriority w:val="5"/>
    <w:rsid w:val="007941BC"/>
    <w:pPr>
      <w:numPr>
        <w:ilvl w:val="0"/>
      </w:numPr>
      <w:ind w:left="851"/>
      <w:outlineLvl w:val="4"/>
    </w:pPr>
    <w:rPr>
      <w:bCs/>
      <w:iCs w:val="0"/>
      <w:szCs w:val="26"/>
      <w:u w:val="single"/>
    </w:rPr>
  </w:style>
  <w:style w:type="paragraph" w:styleId="Heading6">
    <w:name w:val="heading 6"/>
    <w:basedOn w:val="Heading5"/>
    <w:next w:val="Normal"/>
    <w:semiHidden/>
    <w:qFormat/>
    <w:rsid w:val="007941BC"/>
    <w:pPr>
      <w:outlineLvl w:val="5"/>
    </w:pPr>
    <w:rPr>
      <w:bCs w:val="0"/>
      <w:szCs w:val="22"/>
      <w:u w:val="none"/>
    </w:rPr>
  </w:style>
  <w:style w:type="paragraph" w:styleId="Heading7">
    <w:name w:val="heading 7"/>
    <w:basedOn w:val="Heading6"/>
    <w:next w:val="Normal"/>
    <w:semiHidden/>
    <w:qFormat/>
    <w:rsid w:val="007941BC"/>
    <w:pPr>
      <w:outlineLvl w:val="6"/>
    </w:pPr>
  </w:style>
  <w:style w:type="paragraph" w:styleId="Heading8">
    <w:name w:val="heading 8"/>
    <w:basedOn w:val="Heading7"/>
    <w:next w:val="Normal"/>
    <w:semiHidden/>
    <w:qFormat/>
    <w:rsid w:val="007941BC"/>
    <w:pPr>
      <w:outlineLvl w:val="7"/>
    </w:pPr>
    <w:rPr>
      <w:iCs/>
    </w:rPr>
  </w:style>
  <w:style w:type="paragraph" w:styleId="Heading9">
    <w:name w:val="heading 9"/>
    <w:basedOn w:val="Heading8"/>
    <w:next w:val="Normal"/>
    <w:semiHidden/>
    <w:qFormat/>
    <w:rsid w:val="007941B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posalText">
    <w:name w:val=".ProposalText"/>
    <w:qFormat/>
    <w:rsid w:val="002E3139"/>
    <w:pPr>
      <w:spacing w:after="120" w:line="264" w:lineRule="auto"/>
      <w:ind w:left="851"/>
      <w:jc w:val="both"/>
    </w:pPr>
    <w:rPr>
      <w:rFonts w:asciiTheme="minorHAnsi" w:hAnsiTheme="minorHAnsi"/>
      <w:sz w:val="22"/>
      <w:lang w:eastAsia="en-US"/>
    </w:rPr>
  </w:style>
  <w:style w:type="paragraph" w:customStyle="1" w:styleId="CustomerLogo">
    <w:name w:val=".Customer Logo"/>
    <w:basedOn w:val="ProposalText"/>
    <w:rsid w:val="004E1D0D"/>
    <w:pPr>
      <w:ind w:left="0"/>
    </w:pPr>
  </w:style>
  <w:style w:type="paragraph" w:customStyle="1" w:styleId="Heading4-nonumber">
    <w:name w:val="Heading 4 - no number"/>
    <w:basedOn w:val="Heading4"/>
    <w:rsid w:val="002F363D"/>
    <w:pPr>
      <w:numPr>
        <w:ilvl w:val="0"/>
      </w:numPr>
      <w:ind w:left="851"/>
    </w:pPr>
    <w:rPr>
      <w:rFonts w:eastAsia="Times New Roman" w:cs="Times New Roman"/>
      <w:bCs/>
      <w:iCs w:val="0"/>
      <w:szCs w:val="20"/>
    </w:rPr>
  </w:style>
  <w:style w:type="paragraph" w:styleId="Header">
    <w:name w:val="header"/>
    <w:basedOn w:val="Normal"/>
    <w:link w:val="HeaderChar"/>
    <w:uiPriority w:val="99"/>
    <w:unhideWhenUsed/>
    <w:rsid w:val="007C11FB"/>
    <w:pPr>
      <w:tabs>
        <w:tab w:val="center" w:pos="4513"/>
        <w:tab w:val="right" w:pos="9026"/>
      </w:tabs>
    </w:pPr>
  </w:style>
  <w:style w:type="paragraph" w:customStyle="1" w:styleId="Bullet1">
    <w:name w:val=".Bullet1"/>
    <w:uiPriority w:val="6"/>
    <w:qFormat/>
    <w:rsid w:val="00CF4336"/>
    <w:pPr>
      <w:numPr>
        <w:numId w:val="18"/>
      </w:numPr>
      <w:spacing w:after="120" w:line="264" w:lineRule="auto"/>
      <w:jc w:val="both"/>
    </w:pPr>
    <w:rPr>
      <w:rFonts w:ascii="Arial" w:hAnsi="Arial"/>
    </w:rPr>
  </w:style>
  <w:style w:type="paragraph" w:customStyle="1" w:styleId="Bullet2">
    <w:name w:val=".Bullet2"/>
    <w:uiPriority w:val="7"/>
    <w:qFormat/>
    <w:rsid w:val="00CF4336"/>
    <w:pPr>
      <w:numPr>
        <w:numId w:val="19"/>
      </w:numPr>
      <w:spacing w:after="120" w:line="264" w:lineRule="auto"/>
      <w:ind w:left="1560"/>
      <w:jc w:val="both"/>
    </w:pPr>
    <w:rPr>
      <w:rFonts w:ascii="Arial" w:hAnsi="Arial"/>
    </w:rPr>
  </w:style>
  <w:style w:type="paragraph" w:customStyle="1" w:styleId="Bullet3">
    <w:name w:val=".Bullet3"/>
    <w:basedOn w:val="Bullet2"/>
    <w:uiPriority w:val="8"/>
    <w:qFormat/>
    <w:rsid w:val="00CF4336"/>
    <w:pPr>
      <w:numPr>
        <w:numId w:val="20"/>
      </w:numPr>
      <w:ind w:left="1985"/>
    </w:pPr>
    <w:rPr>
      <w:rFonts w:cs="Helvetica 45 Light"/>
    </w:rPr>
  </w:style>
  <w:style w:type="paragraph" w:styleId="Caption">
    <w:name w:val="caption"/>
    <w:aliases w:val=".Caption"/>
    <w:basedOn w:val="ProposalText"/>
    <w:next w:val="Graphic"/>
    <w:uiPriority w:val="8"/>
    <w:qFormat/>
    <w:rsid w:val="002F363D"/>
    <w:pPr>
      <w:keepNext/>
      <w:spacing w:before="120" w:after="60"/>
      <w:jc w:val="center"/>
    </w:pPr>
    <w:rPr>
      <w:b/>
      <w:bCs/>
      <w:i/>
      <w:sz w:val="18"/>
    </w:rPr>
  </w:style>
  <w:style w:type="paragraph" w:customStyle="1" w:styleId="Classification">
    <w:name w:val=".Classification"/>
    <w:basedOn w:val="ProposalText"/>
    <w:rsid w:val="00DA61F8"/>
    <w:pPr>
      <w:spacing w:before="60" w:after="60"/>
      <w:ind w:left="0"/>
    </w:pPr>
    <w:rPr>
      <w:sz w:val="18"/>
    </w:rPr>
  </w:style>
  <w:style w:type="paragraph" w:customStyle="1" w:styleId="CompanyName">
    <w:name w:val=".CompanyName"/>
    <w:next w:val="ProposalText"/>
    <w:rsid w:val="00F72331"/>
    <w:pPr>
      <w:spacing w:before="120" w:after="120"/>
    </w:pPr>
    <w:rPr>
      <w:rFonts w:ascii="Arial" w:hAnsi="Arial"/>
      <w:b/>
      <w:color w:val="FFFFFF" w:themeColor="background1"/>
      <w:sz w:val="48"/>
    </w:rPr>
  </w:style>
  <w:style w:type="paragraph" w:customStyle="1" w:styleId="DateDue">
    <w:name w:val=".DateDue"/>
    <w:basedOn w:val="Classification"/>
    <w:rsid w:val="00506550"/>
    <w:rPr>
      <w:sz w:val="20"/>
    </w:rPr>
  </w:style>
  <w:style w:type="paragraph" w:customStyle="1" w:styleId="MLLRef">
    <w:name w:val=".MLL Ref"/>
    <w:basedOn w:val="CompanyName"/>
    <w:rsid w:val="00E90215"/>
    <w:rPr>
      <w:b w:val="0"/>
      <w:color w:val="auto"/>
      <w:sz w:val="20"/>
    </w:rPr>
  </w:style>
  <w:style w:type="paragraph" w:customStyle="1" w:styleId="CompanyInformationText">
    <w:name w:val=".Company Information Text"/>
    <w:basedOn w:val="Normal"/>
    <w:rsid w:val="00E90215"/>
    <w:pPr>
      <w:spacing w:after="120" w:line="264" w:lineRule="auto"/>
      <w:jc w:val="both"/>
    </w:pPr>
    <w:rPr>
      <w:rFonts w:ascii="Arial" w:hAnsi="Arial"/>
    </w:rPr>
  </w:style>
  <w:style w:type="character" w:customStyle="1" w:styleId="HeaderChar">
    <w:name w:val="Header Char"/>
    <w:basedOn w:val="DefaultParagraphFont"/>
    <w:link w:val="Header"/>
    <w:uiPriority w:val="99"/>
    <w:rsid w:val="007C11FB"/>
  </w:style>
  <w:style w:type="paragraph" w:customStyle="1" w:styleId="ConfidentialityTitle">
    <w:name w:val=".ConfidentialityTitle"/>
    <w:next w:val="ProposalText"/>
    <w:rsid w:val="000F4250"/>
    <w:pPr>
      <w:keepNext/>
      <w:spacing w:before="120" w:after="120"/>
    </w:pPr>
    <w:rPr>
      <w:rFonts w:ascii="Arial" w:hAnsi="Arial"/>
      <w:sz w:val="22"/>
    </w:rPr>
  </w:style>
  <w:style w:type="paragraph" w:styleId="Footer">
    <w:name w:val="footer"/>
    <w:basedOn w:val="Normal"/>
    <w:link w:val="FooterChar"/>
    <w:unhideWhenUsed/>
    <w:rsid w:val="007C11FB"/>
    <w:pPr>
      <w:tabs>
        <w:tab w:val="center" w:pos="4513"/>
        <w:tab w:val="right" w:pos="9026"/>
      </w:tabs>
    </w:pPr>
  </w:style>
  <w:style w:type="paragraph" w:customStyle="1" w:styleId="SubTitle2">
    <w:name w:val=".SubTitle2"/>
    <w:next w:val="ProposalText"/>
    <w:uiPriority w:val="9"/>
    <w:qFormat/>
    <w:rsid w:val="000F2E00"/>
    <w:pPr>
      <w:keepNext/>
      <w:spacing w:before="180" w:after="120"/>
      <w:ind w:left="851"/>
    </w:pPr>
    <w:rPr>
      <w:rFonts w:ascii="Arial" w:hAnsi="Arial"/>
      <w:color w:val="F7951D"/>
      <w:sz w:val="24"/>
      <w:u w:val="single"/>
    </w:rPr>
  </w:style>
  <w:style w:type="paragraph" w:customStyle="1" w:styleId="SubTitle3">
    <w:name w:val=".SubTitle3"/>
    <w:basedOn w:val="SubTitle2"/>
    <w:next w:val="ProposalText"/>
    <w:uiPriority w:val="10"/>
    <w:qFormat/>
    <w:rsid w:val="00C0165D"/>
    <w:rPr>
      <w:sz w:val="20"/>
    </w:rPr>
  </w:style>
  <w:style w:type="paragraph" w:customStyle="1" w:styleId="SubTitle4">
    <w:name w:val=".SubTitle4"/>
    <w:basedOn w:val="SubTitle3"/>
    <w:next w:val="ProposalText"/>
    <w:uiPriority w:val="11"/>
    <w:qFormat/>
    <w:rsid w:val="0039492C"/>
    <w:rPr>
      <w:u w:val="none"/>
    </w:rPr>
  </w:style>
  <w:style w:type="character" w:customStyle="1" w:styleId="FooterChar">
    <w:name w:val="Footer Char"/>
    <w:basedOn w:val="DefaultParagraphFont"/>
    <w:link w:val="Footer"/>
    <w:rsid w:val="007C11FB"/>
  </w:style>
  <w:style w:type="paragraph" w:customStyle="1" w:styleId="CustomerRef">
    <w:name w:val=".Customer Ref"/>
    <w:basedOn w:val="MLLRef"/>
    <w:rsid w:val="007D525C"/>
    <w:rPr>
      <w:iCs/>
      <w:noProof/>
    </w:rPr>
  </w:style>
  <w:style w:type="paragraph" w:styleId="TOC1">
    <w:name w:val="toc 1"/>
    <w:uiPriority w:val="39"/>
    <w:rsid w:val="00E14555"/>
    <w:pPr>
      <w:keepNext/>
      <w:tabs>
        <w:tab w:val="left" w:pos="426"/>
        <w:tab w:val="right" w:leader="dot" w:pos="8505"/>
      </w:tabs>
      <w:spacing w:before="240" w:after="120"/>
      <w:ind w:left="425" w:right="567" w:hanging="425"/>
    </w:pPr>
    <w:rPr>
      <w:rFonts w:ascii="Arial" w:hAnsi="Arial"/>
      <w:noProof/>
      <w:color w:val="F7951D"/>
      <w:sz w:val="24"/>
    </w:rPr>
  </w:style>
  <w:style w:type="paragraph" w:styleId="TOC2">
    <w:name w:val="toc 2"/>
    <w:uiPriority w:val="39"/>
    <w:rsid w:val="00240D05"/>
    <w:pPr>
      <w:tabs>
        <w:tab w:val="left" w:pos="993"/>
        <w:tab w:val="right" w:leader="dot" w:pos="8505"/>
      </w:tabs>
      <w:ind w:left="993" w:right="566" w:hanging="426"/>
    </w:pPr>
    <w:rPr>
      <w:rFonts w:ascii="Arial" w:hAnsi="Arial"/>
      <w:noProof/>
      <w:sz w:val="18"/>
    </w:rPr>
  </w:style>
  <w:style w:type="paragraph" w:styleId="TOC3">
    <w:name w:val="toc 3"/>
    <w:basedOn w:val="TOC2"/>
    <w:uiPriority w:val="39"/>
    <w:rsid w:val="008A5027"/>
    <w:pPr>
      <w:tabs>
        <w:tab w:val="left" w:pos="1560"/>
      </w:tabs>
      <w:ind w:left="1560" w:hanging="567"/>
    </w:pPr>
  </w:style>
  <w:style w:type="paragraph" w:styleId="TOC4">
    <w:name w:val="toc 4"/>
    <w:basedOn w:val="TOC3"/>
    <w:rsid w:val="002B267E"/>
    <w:pPr>
      <w:tabs>
        <w:tab w:val="clear" w:pos="1560"/>
        <w:tab w:val="left" w:pos="2127"/>
      </w:tabs>
      <w:ind w:left="2127" w:hanging="426"/>
    </w:pPr>
  </w:style>
  <w:style w:type="paragraph" w:styleId="TOC5">
    <w:name w:val="toc 5"/>
    <w:basedOn w:val="TOC4"/>
    <w:rsid w:val="007941BC"/>
    <w:pPr>
      <w:tabs>
        <w:tab w:val="clear" w:pos="2127"/>
        <w:tab w:val="left" w:pos="2410"/>
      </w:tabs>
      <w:ind w:left="2410" w:hanging="992"/>
    </w:pPr>
  </w:style>
  <w:style w:type="paragraph" w:styleId="TOC6">
    <w:name w:val="toc 6"/>
    <w:basedOn w:val="TOC5"/>
    <w:rsid w:val="007941BC"/>
    <w:pPr>
      <w:tabs>
        <w:tab w:val="clear" w:pos="2410"/>
        <w:tab w:val="left" w:pos="2694"/>
      </w:tabs>
      <w:ind w:left="2694" w:hanging="1134"/>
    </w:pPr>
  </w:style>
  <w:style w:type="paragraph" w:styleId="TOC7">
    <w:name w:val="toc 7"/>
    <w:basedOn w:val="TOC1"/>
    <w:uiPriority w:val="39"/>
    <w:rsid w:val="008A5027"/>
    <w:pPr>
      <w:tabs>
        <w:tab w:val="clear" w:pos="426"/>
        <w:tab w:val="left" w:pos="1418"/>
      </w:tabs>
      <w:ind w:left="1843" w:hanging="1843"/>
    </w:pPr>
  </w:style>
  <w:style w:type="paragraph" w:styleId="TOC8">
    <w:name w:val="toc 8"/>
    <w:basedOn w:val="TOC2"/>
    <w:rsid w:val="008A5027"/>
    <w:pPr>
      <w:tabs>
        <w:tab w:val="left" w:pos="3261"/>
      </w:tabs>
      <w:ind w:left="3261" w:hanging="1418"/>
    </w:pPr>
  </w:style>
  <w:style w:type="paragraph" w:styleId="TOC9">
    <w:name w:val="toc 9"/>
    <w:basedOn w:val="TOC8"/>
    <w:rsid w:val="007941BC"/>
    <w:pPr>
      <w:tabs>
        <w:tab w:val="clear" w:pos="3261"/>
        <w:tab w:val="left" w:pos="3544"/>
      </w:tabs>
      <w:ind w:left="3544" w:hanging="1559"/>
    </w:pPr>
  </w:style>
  <w:style w:type="paragraph" w:customStyle="1" w:styleId="Graphic">
    <w:name w:val=".Graphic"/>
    <w:basedOn w:val="ProposalText"/>
    <w:next w:val="ProposalText"/>
    <w:rsid w:val="00F77FD4"/>
    <w:pPr>
      <w:spacing w:after="240"/>
      <w:jc w:val="center"/>
    </w:pPr>
    <w:rPr>
      <w:lang w:eastAsia="en-GB"/>
    </w:rPr>
  </w:style>
  <w:style w:type="paragraph" w:customStyle="1" w:styleId="AppendixH1">
    <w:name w:val=".Appendix H1"/>
    <w:next w:val="ProposalText"/>
    <w:uiPriority w:val="12"/>
    <w:qFormat/>
    <w:rsid w:val="00106384"/>
    <w:pPr>
      <w:pageBreakBefore/>
      <w:numPr>
        <w:numId w:val="17"/>
      </w:numPr>
      <w:spacing w:after="240"/>
      <w:outlineLvl w:val="0"/>
    </w:pPr>
    <w:rPr>
      <w:rFonts w:ascii="Arial" w:hAnsi="Arial"/>
      <w:color w:val="F7951D"/>
      <w:sz w:val="32"/>
    </w:rPr>
  </w:style>
  <w:style w:type="paragraph" w:customStyle="1" w:styleId="AppendixH2">
    <w:name w:val=".Appendix H2"/>
    <w:basedOn w:val="AppendixH1"/>
    <w:next w:val="ProposalText"/>
    <w:uiPriority w:val="13"/>
    <w:rsid w:val="0093556A"/>
    <w:pPr>
      <w:keepNext/>
      <w:pageBreakBefore w:val="0"/>
      <w:numPr>
        <w:ilvl w:val="1"/>
      </w:numPr>
      <w:spacing w:before="120" w:after="120"/>
      <w:outlineLvl w:val="9"/>
    </w:pPr>
    <w:rPr>
      <w:color w:val="auto"/>
      <w:sz w:val="24"/>
    </w:rPr>
  </w:style>
  <w:style w:type="paragraph" w:customStyle="1" w:styleId="AppendixH3">
    <w:name w:val=".Appendix H3"/>
    <w:basedOn w:val="AppendixH2"/>
    <w:next w:val="ProposalText"/>
    <w:uiPriority w:val="14"/>
    <w:rsid w:val="00C454BB"/>
    <w:pPr>
      <w:numPr>
        <w:ilvl w:val="2"/>
      </w:numPr>
    </w:pPr>
    <w:rPr>
      <w:sz w:val="22"/>
    </w:rPr>
  </w:style>
  <w:style w:type="paragraph" w:customStyle="1" w:styleId="AppendixH4">
    <w:name w:val=".Appendix H4"/>
    <w:basedOn w:val="AppendixH3"/>
    <w:next w:val="ProposalText"/>
    <w:uiPriority w:val="15"/>
    <w:rsid w:val="00C454BB"/>
    <w:pPr>
      <w:numPr>
        <w:ilvl w:val="3"/>
      </w:numPr>
    </w:pPr>
    <w:rPr>
      <w:sz w:val="20"/>
    </w:rPr>
  </w:style>
  <w:style w:type="paragraph" w:customStyle="1" w:styleId="TableTextBullet">
    <w:name w:val=".TableTextBullet"/>
    <w:basedOn w:val="Normal"/>
    <w:rsid w:val="002F363D"/>
    <w:pPr>
      <w:numPr>
        <w:numId w:val="1"/>
      </w:numPr>
      <w:spacing w:before="20" w:after="20"/>
    </w:pPr>
    <w:rPr>
      <w:rFonts w:ascii="Arial" w:hAnsi="Arial"/>
      <w:color w:val="000000" w:themeColor="text1"/>
      <w:sz w:val="16"/>
    </w:rPr>
  </w:style>
  <w:style w:type="character" w:styleId="FollowedHyperlink">
    <w:name w:val="FollowedHyperlink"/>
    <w:semiHidden/>
    <w:rsid w:val="007941BC"/>
    <w:rPr>
      <w:rFonts w:ascii="Helvetica 45 Light" w:hAnsi="Helvetica 45 Light"/>
      <w:color w:val="auto"/>
      <w:sz w:val="20"/>
      <w:u w:val="none"/>
    </w:rPr>
  </w:style>
  <w:style w:type="character" w:customStyle="1" w:styleId="BulletRunningLeader">
    <w:name w:val=".BulletRunningLeader"/>
    <w:rsid w:val="005024A5"/>
    <w:rPr>
      <w:rFonts w:ascii="Arial" w:hAnsi="Arial"/>
      <w:color w:val="F7951D"/>
      <w:sz w:val="20"/>
    </w:rPr>
  </w:style>
  <w:style w:type="table" w:styleId="TableGrid">
    <w:name w:val="Table Grid"/>
    <w:basedOn w:val="TableNormal"/>
    <w:uiPriority w:val="59"/>
    <w:rsid w:val="007941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rsid w:val="007941BC"/>
    <w:pPr>
      <w:numPr>
        <w:numId w:val="3"/>
      </w:numPr>
    </w:pPr>
  </w:style>
  <w:style w:type="numbering" w:styleId="1ai">
    <w:name w:val="Outline List 1"/>
    <w:basedOn w:val="NoList"/>
    <w:semiHidden/>
    <w:rsid w:val="007941BC"/>
    <w:pPr>
      <w:numPr>
        <w:numId w:val="4"/>
      </w:numPr>
    </w:pPr>
  </w:style>
  <w:style w:type="numbering" w:styleId="ArticleSection">
    <w:name w:val="Outline List 3"/>
    <w:basedOn w:val="NoList"/>
    <w:semiHidden/>
    <w:rsid w:val="007941BC"/>
    <w:pPr>
      <w:numPr>
        <w:numId w:val="5"/>
      </w:numPr>
    </w:pPr>
  </w:style>
  <w:style w:type="paragraph" w:styleId="BlockText">
    <w:name w:val="Block Text"/>
    <w:basedOn w:val="Normal"/>
    <w:semiHidden/>
    <w:rsid w:val="007941BC"/>
    <w:pPr>
      <w:spacing w:after="120"/>
      <w:ind w:left="1440" w:right="1440"/>
    </w:pPr>
  </w:style>
  <w:style w:type="paragraph" w:styleId="BodyText">
    <w:name w:val="Body Text"/>
    <w:basedOn w:val="Normal"/>
    <w:semiHidden/>
    <w:rsid w:val="007941BC"/>
    <w:pPr>
      <w:spacing w:after="120"/>
    </w:pPr>
  </w:style>
  <w:style w:type="paragraph" w:styleId="BodyText2">
    <w:name w:val="Body Text 2"/>
    <w:basedOn w:val="Normal"/>
    <w:semiHidden/>
    <w:rsid w:val="007941BC"/>
    <w:pPr>
      <w:spacing w:after="120" w:line="480" w:lineRule="auto"/>
    </w:pPr>
  </w:style>
  <w:style w:type="paragraph" w:styleId="BodyText3">
    <w:name w:val="Body Text 3"/>
    <w:basedOn w:val="Normal"/>
    <w:semiHidden/>
    <w:rsid w:val="007941BC"/>
    <w:pPr>
      <w:spacing w:after="120"/>
    </w:pPr>
    <w:rPr>
      <w:sz w:val="16"/>
      <w:szCs w:val="16"/>
    </w:rPr>
  </w:style>
  <w:style w:type="paragraph" w:styleId="BodyTextFirstIndent">
    <w:name w:val="Body Text First Indent"/>
    <w:basedOn w:val="BodyText"/>
    <w:semiHidden/>
    <w:rsid w:val="007941BC"/>
    <w:pPr>
      <w:ind w:firstLine="210"/>
    </w:pPr>
  </w:style>
  <w:style w:type="paragraph" w:styleId="BodyTextIndent">
    <w:name w:val="Body Text Indent"/>
    <w:basedOn w:val="Normal"/>
    <w:semiHidden/>
    <w:rsid w:val="007941BC"/>
    <w:pPr>
      <w:spacing w:after="120"/>
      <w:ind w:left="283"/>
    </w:pPr>
  </w:style>
  <w:style w:type="paragraph" w:styleId="BodyTextFirstIndent2">
    <w:name w:val="Body Text First Indent 2"/>
    <w:basedOn w:val="BodyTextIndent"/>
    <w:semiHidden/>
    <w:rsid w:val="007941BC"/>
    <w:pPr>
      <w:ind w:firstLine="210"/>
    </w:pPr>
  </w:style>
  <w:style w:type="paragraph" w:styleId="BodyTextIndent2">
    <w:name w:val="Body Text Indent 2"/>
    <w:basedOn w:val="Normal"/>
    <w:semiHidden/>
    <w:rsid w:val="007941BC"/>
    <w:pPr>
      <w:spacing w:after="120" w:line="480" w:lineRule="auto"/>
      <w:ind w:left="283"/>
    </w:pPr>
  </w:style>
  <w:style w:type="paragraph" w:styleId="BodyTextIndent3">
    <w:name w:val="Body Text Indent 3"/>
    <w:basedOn w:val="Normal"/>
    <w:semiHidden/>
    <w:rsid w:val="007941BC"/>
    <w:pPr>
      <w:spacing w:after="120"/>
      <w:ind w:left="283"/>
    </w:pPr>
    <w:rPr>
      <w:sz w:val="16"/>
      <w:szCs w:val="16"/>
    </w:rPr>
  </w:style>
  <w:style w:type="paragraph" w:styleId="Closing">
    <w:name w:val="Closing"/>
    <w:basedOn w:val="Normal"/>
    <w:semiHidden/>
    <w:rsid w:val="007941BC"/>
    <w:pPr>
      <w:ind w:left="4252"/>
    </w:pPr>
  </w:style>
  <w:style w:type="paragraph" w:styleId="Date">
    <w:name w:val="Date"/>
    <w:basedOn w:val="Normal"/>
    <w:next w:val="Normal"/>
    <w:semiHidden/>
    <w:rsid w:val="007941BC"/>
  </w:style>
  <w:style w:type="paragraph" w:styleId="E-mailSignature">
    <w:name w:val="E-mail Signature"/>
    <w:basedOn w:val="Normal"/>
    <w:semiHidden/>
    <w:rsid w:val="007941BC"/>
  </w:style>
  <w:style w:type="character" w:styleId="Emphasis">
    <w:name w:val="Emphasis"/>
    <w:semiHidden/>
    <w:qFormat/>
    <w:rsid w:val="007941BC"/>
    <w:rPr>
      <w:i/>
      <w:iCs/>
    </w:rPr>
  </w:style>
  <w:style w:type="paragraph" w:styleId="EnvelopeAddress">
    <w:name w:val="envelope address"/>
    <w:basedOn w:val="Normal"/>
    <w:semiHidden/>
    <w:rsid w:val="007941B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7941BC"/>
    <w:rPr>
      <w:rFonts w:ascii="Arial" w:hAnsi="Arial" w:cs="Arial"/>
    </w:rPr>
  </w:style>
  <w:style w:type="character" w:styleId="HTMLAcronym">
    <w:name w:val="HTML Acronym"/>
    <w:basedOn w:val="DefaultParagraphFont"/>
    <w:semiHidden/>
    <w:rsid w:val="007941BC"/>
  </w:style>
  <w:style w:type="paragraph" w:styleId="HTMLAddress">
    <w:name w:val="HTML Address"/>
    <w:basedOn w:val="Normal"/>
    <w:semiHidden/>
    <w:rsid w:val="007941BC"/>
    <w:rPr>
      <w:i/>
      <w:iCs/>
    </w:rPr>
  </w:style>
  <w:style w:type="character" w:styleId="HTMLCite">
    <w:name w:val="HTML Cite"/>
    <w:semiHidden/>
    <w:rsid w:val="007941BC"/>
    <w:rPr>
      <w:i/>
      <w:iCs/>
    </w:rPr>
  </w:style>
  <w:style w:type="character" w:styleId="HTMLCode">
    <w:name w:val="HTML Code"/>
    <w:semiHidden/>
    <w:rsid w:val="007941BC"/>
    <w:rPr>
      <w:rFonts w:ascii="Courier New" w:hAnsi="Courier New" w:cs="Courier New"/>
      <w:sz w:val="20"/>
      <w:szCs w:val="20"/>
    </w:rPr>
  </w:style>
  <w:style w:type="character" w:styleId="HTMLDefinition">
    <w:name w:val="HTML Definition"/>
    <w:semiHidden/>
    <w:rsid w:val="007941BC"/>
    <w:rPr>
      <w:i/>
      <w:iCs/>
    </w:rPr>
  </w:style>
  <w:style w:type="character" w:styleId="HTMLKeyboard">
    <w:name w:val="HTML Keyboard"/>
    <w:semiHidden/>
    <w:rsid w:val="007941BC"/>
    <w:rPr>
      <w:rFonts w:ascii="Courier New" w:hAnsi="Courier New" w:cs="Courier New"/>
      <w:sz w:val="20"/>
      <w:szCs w:val="20"/>
    </w:rPr>
  </w:style>
  <w:style w:type="paragraph" w:styleId="HTMLPreformatted">
    <w:name w:val="HTML Preformatted"/>
    <w:basedOn w:val="Normal"/>
    <w:semiHidden/>
    <w:rsid w:val="007941BC"/>
    <w:rPr>
      <w:rFonts w:ascii="Courier New" w:hAnsi="Courier New" w:cs="Courier New"/>
    </w:rPr>
  </w:style>
  <w:style w:type="character" w:styleId="HTMLSample">
    <w:name w:val="HTML Sample"/>
    <w:semiHidden/>
    <w:rsid w:val="007941BC"/>
    <w:rPr>
      <w:rFonts w:ascii="Courier New" w:hAnsi="Courier New" w:cs="Courier New"/>
    </w:rPr>
  </w:style>
  <w:style w:type="character" w:styleId="HTMLTypewriter">
    <w:name w:val="HTML Typewriter"/>
    <w:semiHidden/>
    <w:rsid w:val="007941BC"/>
    <w:rPr>
      <w:rFonts w:ascii="Courier New" w:hAnsi="Courier New" w:cs="Courier New"/>
      <w:sz w:val="20"/>
      <w:szCs w:val="20"/>
    </w:rPr>
  </w:style>
  <w:style w:type="character" w:styleId="HTMLVariable">
    <w:name w:val="HTML Variable"/>
    <w:semiHidden/>
    <w:rsid w:val="007941BC"/>
    <w:rPr>
      <w:i/>
      <w:iCs/>
    </w:rPr>
  </w:style>
  <w:style w:type="character" w:styleId="LineNumber">
    <w:name w:val="line number"/>
    <w:basedOn w:val="DefaultParagraphFont"/>
    <w:semiHidden/>
    <w:rsid w:val="007941BC"/>
  </w:style>
  <w:style w:type="paragraph" w:styleId="List">
    <w:name w:val="List"/>
    <w:basedOn w:val="Normal"/>
    <w:semiHidden/>
    <w:rsid w:val="007941BC"/>
    <w:pPr>
      <w:ind w:left="283" w:hanging="283"/>
    </w:pPr>
  </w:style>
  <w:style w:type="paragraph" w:styleId="List2">
    <w:name w:val="List 2"/>
    <w:basedOn w:val="Normal"/>
    <w:semiHidden/>
    <w:rsid w:val="007941BC"/>
    <w:pPr>
      <w:ind w:left="566" w:hanging="283"/>
    </w:pPr>
  </w:style>
  <w:style w:type="paragraph" w:styleId="List3">
    <w:name w:val="List 3"/>
    <w:basedOn w:val="Normal"/>
    <w:semiHidden/>
    <w:rsid w:val="007941BC"/>
    <w:pPr>
      <w:ind w:left="849" w:hanging="283"/>
    </w:pPr>
  </w:style>
  <w:style w:type="paragraph" w:styleId="List4">
    <w:name w:val="List 4"/>
    <w:basedOn w:val="Normal"/>
    <w:semiHidden/>
    <w:rsid w:val="007941BC"/>
    <w:pPr>
      <w:ind w:left="1132" w:hanging="283"/>
    </w:pPr>
  </w:style>
  <w:style w:type="paragraph" w:styleId="List5">
    <w:name w:val="List 5"/>
    <w:basedOn w:val="Normal"/>
    <w:semiHidden/>
    <w:rsid w:val="007941BC"/>
    <w:pPr>
      <w:ind w:left="1415" w:hanging="283"/>
    </w:pPr>
  </w:style>
  <w:style w:type="paragraph" w:styleId="ListBullet">
    <w:name w:val="List Bullet"/>
    <w:basedOn w:val="Normal"/>
    <w:semiHidden/>
    <w:rsid w:val="007941BC"/>
    <w:pPr>
      <w:numPr>
        <w:numId w:val="6"/>
      </w:numPr>
    </w:pPr>
  </w:style>
  <w:style w:type="paragraph" w:styleId="ListBullet2">
    <w:name w:val="List Bullet 2"/>
    <w:basedOn w:val="Normal"/>
    <w:semiHidden/>
    <w:rsid w:val="007941BC"/>
    <w:pPr>
      <w:numPr>
        <w:numId w:val="7"/>
      </w:numPr>
    </w:pPr>
  </w:style>
  <w:style w:type="paragraph" w:styleId="ListBullet3">
    <w:name w:val="List Bullet 3"/>
    <w:basedOn w:val="Normal"/>
    <w:semiHidden/>
    <w:rsid w:val="007941BC"/>
    <w:pPr>
      <w:numPr>
        <w:numId w:val="8"/>
      </w:numPr>
    </w:pPr>
  </w:style>
  <w:style w:type="paragraph" w:styleId="ListBullet4">
    <w:name w:val="List Bullet 4"/>
    <w:basedOn w:val="Normal"/>
    <w:semiHidden/>
    <w:rsid w:val="007941BC"/>
    <w:pPr>
      <w:numPr>
        <w:numId w:val="9"/>
      </w:numPr>
    </w:pPr>
  </w:style>
  <w:style w:type="paragraph" w:styleId="ListBullet5">
    <w:name w:val="List Bullet 5"/>
    <w:basedOn w:val="Normal"/>
    <w:semiHidden/>
    <w:rsid w:val="007941BC"/>
    <w:pPr>
      <w:numPr>
        <w:numId w:val="10"/>
      </w:numPr>
    </w:pPr>
  </w:style>
  <w:style w:type="paragraph" w:styleId="ListContinue">
    <w:name w:val="List Continue"/>
    <w:basedOn w:val="Normal"/>
    <w:semiHidden/>
    <w:rsid w:val="007941BC"/>
    <w:pPr>
      <w:spacing w:after="120"/>
      <w:ind w:left="283"/>
    </w:pPr>
  </w:style>
  <w:style w:type="paragraph" w:styleId="ListContinue2">
    <w:name w:val="List Continue 2"/>
    <w:basedOn w:val="Normal"/>
    <w:semiHidden/>
    <w:rsid w:val="007941BC"/>
    <w:pPr>
      <w:spacing w:after="120"/>
      <w:ind w:left="566"/>
    </w:pPr>
  </w:style>
  <w:style w:type="paragraph" w:styleId="ListContinue3">
    <w:name w:val="List Continue 3"/>
    <w:basedOn w:val="Normal"/>
    <w:semiHidden/>
    <w:rsid w:val="007941BC"/>
    <w:pPr>
      <w:spacing w:after="120"/>
      <w:ind w:left="849"/>
    </w:pPr>
  </w:style>
  <w:style w:type="paragraph" w:styleId="ListContinue4">
    <w:name w:val="List Continue 4"/>
    <w:basedOn w:val="Normal"/>
    <w:semiHidden/>
    <w:rsid w:val="007941BC"/>
    <w:pPr>
      <w:spacing w:after="120"/>
      <w:ind w:left="1132"/>
    </w:pPr>
  </w:style>
  <w:style w:type="paragraph" w:styleId="ListContinue5">
    <w:name w:val="List Continue 5"/>
    <w:basedOn w:val="Normal"/>
    <w:semiHidden/>
    <w:rsid w:val="007941BC"/>
    <w:pPr>
      <w:spacing w:after="120"/>
      <w:ind w:left="1415"/>
    </w:pPr>
  </w:style>
  <w:style w:type="paragraph" w:styleId="ListNumber">
    <w:name w:val="List Number"/>
    <w:basedOn w:val="Normal"/>
    <w:semiHidden/>
    <w:rsid w:val="007941BC"/>
    <w:pPr>
      <w:numPr>
        <w:numId w:val="11"/>
      </w:numPr>
    </w:pPr>
  </w:style>
  <w:style w:type="paragraph" w:styleId="ListNumber2">
    <w:name w:val="List Number 2"/>
    <w:basedOn w:val="Normal"/>
    <w:semiHidden/>
    <w:rsid w:val="007941BC"/>
    <w:pPr>
      <w:numPr>
        <w:numId w:val="12"/>
      </w:numPr>
    </w:pPr>
  </w:style>
  <w:style w:type="paragraph" w:styleId="ListNumber3">
    <w:name w:val="List Number 3"/>
    <w:basedOn w:val="Normal"/>
    <w:semiHidden/>
    <w:rsid w:val="007941BC"/>
    <w:pPr>
      <w:numPr>
        <w:numId w:val="13"/>
      </w:numPr>
    </w:pPr>
  </w:style>
  <w:style w:type="paragraph" w:styleId="ListNumber4">
    <w:name w:val="List Number 4"/>
    <w:basedOn w:val="Normal"/>
    <w:semiHidden/>
    <w:rsid w:val="007941BC"/>
    <w:pPr>
      <w:numPr>
        <w:numId w:val="14"/>
      </w:numPr>
    </w:pPr>
  </w:style>
  <w:style w:type="paragraph" w:styleId="ListNumber5">
    <w:name w:val="List Number 5"/>
    <w:basedOn w:val="Normal"/>
    <w:semiHidden/>
    <w:rsid w:val="007941BC"/>
    <w:pPr>
      <w:numPr>
        <w:numId w:val="15"/>
      </w:numPr>
    </w:pPr>
  </w:style>
  <w:style w:type="paragraph" w:styleId="MessageHeader">
    <w:name w:val="Message Header"/>
    <w:basedOn w:val="Normal"/>
    <w:semiHidden/>
    <w:rsid w:val="007941B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7941BC"/>
    <w:rPr>
      <w:rFonts w:ascii="Times New Roman" w:hAnsi="Times New Roman"/>
      <w:sz w:val="24"/>
      <w:szCs w:val="24"/>
    </w:rPr>
  </w:style>
  <w:style w:type="paragraph" w:styleId="NormalIndent">
    <w:name w:val="Normal Indent"/>
    <w:basedOn w:val="Normal"/>
    <w:semiHidden/>
    <w:rsid w:val="007941BC"/>
    <w:pPr>
      <w:ind w:left="720"/>
    </w:pPr>
  </w:style>
  <w:style w:type="paragraph" w:styleId="NoteHeading">
    <w:name w:val="Note Heading"/>
    <w:basedOn w:val="Normal"/>
    <w:next w:val="Normal"/>
    <w:semiHidden/>
    <w:rsid w:val="007941BC"/>
  </w:style>
  <w:style w:type="character" w:styleId="PageNumber">
    <w:name w:val="page number"/>
    <w:basedOn w:val="DefaultParagraphFont"/>
    <w:semiHidden/>
    <w:rsid w:val="007941BC"/>
  </w:style>
  <w:style w:type="paragraph" w:customStyle="1" w:styleId="Para">
    <w:name w:val="Para"/>
    <w:next w:val="Normal"/>
    <w:semiHidden/>
    <w:rsid w:val="007941BC"/>
    <w:pPr>
      <w:spacing w:after="240"/>
      <w:ind w:left="1418"/>
    </w:pPr>
    <w:rPr>
      <w:sz w:val="24"/>
      <w:lang w:eastAsia="en-US"/>
    </w:rPr>
  </w:style>
  <w:style w:type="paragraph" w:styleId="PlainText">
    <w:name w:val="Plain Text"/>
    <w:basedOn w:val="Normal"/>
    <w:semiHidden/>
    <w:rsid w:val="007941BC"/>
    <w:rPr>
      <w:rFonts w:ascii="Courier New" w:hAnsi="Courier New" w:cs="Courier New"/>
    </w:rPr>
  </w:style>
  <w:style w:type="paragraph" w:styleId="Salutation">
    <w:name w:val="Salutation"/>
    <w:basedOn w:val="Normal"/>
    <w:next w:val="Normal"/>
    <w:semiHidden/>
    <w:rsid w:val="007941BC"/>
  </w:style>
  <w:style w:type="paragraph" w:styleId="Signature">
    <w:name w:val="Signature"/>
    <w:basedOn w:val="Normal"/>
    <w:semiHidden/>
    <w:rsid w:val="007941BC"/>
    <w:pPr>
      <w:ind w:left="4252"/>
    </w:pPr>
  </w:style>
  <w:style w:type="character" w:styleId="Strong">
    <w:name w:val="Strong"/>
    <w:semiHidden/>
    <w:qFormat/>
    <w:rsid w:val="007941BC"/>
    <w:rPr>
      <w:b/>
      <w:bCs/>
    </w:rPr>
  </w:style>
  <w:style w:type="paragraph" w:styleId="Subtitle">
    <w:name w:val="Subtitle"/>
    <w:basedOn w:val="Normal"/>
    <w:semiHidden/>
    <w:qFormat/>
    <w:rsid w:val="007941BC"/>
    <w:pPr>
      <w:spacing w:after="60"/>
      <w:jc w:val="center"/>
      <w:outlineLvl w:val="1"/>
    </w:pPr>
    <w:rPr>
      <w:rFonts w:ascii="Arial" w:hAnsi="Arial" w:cs="Arial"/>
      <w:sz w:val="24"/>
      <w:szCs w:val="24"/>
    </w:rPr>
  </w:style>
  <w:style w:type="table" w:styleId="Table3Deffects1">
    <w:name w:val="Table 3D effects 1"/>
    <w:basedOn w:val="TableNormal"/>
    <w:semiHidden/>
    <w:rsid w:val="007941B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941B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941B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941B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941B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941B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941B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941B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941B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941B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941B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941B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941B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941B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941B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941B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941B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941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941B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941B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941B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941B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941B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941B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941B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941B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941B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941B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941B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941B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941B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941B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941B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941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941B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941B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941B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941B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941B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941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941B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941B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941B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qFormat/>
    <w:rsid w:val="007941BC"/>
    <w:pPr>
      <w:spacing w:before="240" w:after="60"/>
      <w:jc w:val="center"/>
      <w:outlineLvl w:val="0"/>
    </w:pPr>
    <w:rPr>
      <w:rFonts w:ascii="Arial" w:hAnsi="Arial" w:cs="Arial"/>
      <w:b/>
      <w:bCs/>
      <w:kern w:val="28"/>
      <w:sz w:val="32"/>
      <w:szCs w:val="32"/>
    </w:rPr>
  </w:style>
  <w:style w:type="paragraph" w:customStyle="1" w:styleId="TableTextBullet2">
    <w:name w:val=".TableTextBullet2"/>
    <w:basedOn w:val="Normal"/>
    <w:rsid w:val="002F363D"/>
    <w:pPr>
      <w:numPr>
        <w:numId w:val="2"/>
      </w:numPr>
      <w:spacing w:before="40" w:after="40"/>
    </w:pPr>
    <w:rPr>
      <w:rFonts w:ascii="Arial" w:hAnsi="Arial"/>
      <w:sz w:val="16"/>
    </w:rPr>
  </w:style>
  <w:style w:type="paragraph" w:customStyle="1" w:styleId="ComplianceStyle">
    <w:name w:val="ComplianceStyle"/>
    <w:basedOn w:val="Normal"/>
    <w:semiHidden/>
    <w:rsid w:val="00F77FD4"/>
    <w:pPr>
      <w:keepNext/>
      <w:spacing w:after="120" w:line="264" w:lineRule="auto"/>
      <w:ind w:left="851"/>
      <w:jc w:val="both"/>
    </w:pPr>
    <w:rPr>
      <w:color w:val="FF0000"/>
    </w:rPr>
  </w:style>
  <w:style w:type="numbering" w:customStyle="1" w:styleId="ListNumber1ai">
    <w:name w:val=".ListNumber 1/a/i"/>
    <w:basedOn w:val="NoList"/>
    <w:rsid w:val="00B94764"/>
    <w:pPr>
      <w:numPr>
        <w:numId w:val="16"/>
      </w:numPr>
    </w:pPr>
  </w:style>
  <w:style w:type="paragraph" w:customStyle="1" w:styleId="AppendixH5">
    <w:name w:val=".Appendix H5"/>
    <w:basedOn w:val="AppendixH4"/>
    <w:next w:val="ProposalText"/>
    <w:uiPriority w:val="16"/>
    <w:rsid w:val="004E3C5E"/>
    <w:pPr>
      <w:numPr>
        <w:ilvl w:val="4"/>
      </w:numPr>
      <w:outlineLvl w:val="4"/>
    </w:pPr>
    <w:rPr>
      <w:sz w:val="18"/>
    </w:rPr>
  </w:style>
  <w:style w:type="paragraph" w:customStyle="1" w:styleId="CustomerQuestion">
    <w:name w:val=".CustomerQuestion"/>
    <w:rsid w:val="000F4250"/>
    <w:pPr>
      <w:keepNext/>
      <w:tabs>
        <w:tab w:val="left" w:pos="851"/>
      </w:tabs>
      <w:ind w:left="851"/>
    </w:pPr>
    <w:rPr>
      <w:rFonts w:ascii="Arial" w:hAnsi="Arial"/>
      <w:b/>
      <w:i/>
      <w:iCs/>
      <w:color w:val="999999"/>
      <w:sz w:val="22"/>
    </w:rPr>
  </w:style>
  <w:style w:type="table" w:customStyle="1" w:styleId="TableGrid20">
    <w:name w:val="Table Grid2"/>
    <w:basedOn w:val="TableNormal"/>
    <w:next w:val="TableGrid"/>
    <w:uiPriority w:val="59"/>
    <w:rsid w:val="009D406C"/>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InformationHeader">
    <w:name w:val=".Company Information Header"/>
    <w:basedOn w:val="Normal"/>
    <w:rsid w:val="00E96268"/>
    <w:pPr>
      <w:spacing w:after="240"/>
    </w:pPr>
    <w:rPr>
      <w:rFonts w:ascii="Arial" w:hAnsi="Arial"/>
      <w:color w:val="F8931D"/>
      <w:sz w:val="32"/>
    </w:rPr>
  </w:style>
  <w:style w:type="paragraph" w:customStyle="1" w:styleId="CompanyDetails-Subheading">
    <w:name w:val=".Company Details - Sub heading"/>
    <w:basedOn w:val="Normal"/>
    <w:rsid w:val="00E96268"/>
    <w:pPr>
      <w:spacing w:before="180" w:after="120"/>
    </w:pPr>
    <w:rPr>
      <w:rFonts w:ascii="Arial" w:hAnsi="Arial"/>
      <w:color w:val="F8931D"/>
      <w:sz w:val="24"/>
      <w:u w:val="single"/>
    </w:rPr>
  </w:style>
  <w:style w:type="paragraph" w:customStyle="1" w:styleId="TableofContentsHeader">
    <w:name w:val=".Table of Contents Header"/>
    <w:basedOn w:val="ConfidentialityTitle"/>
    <w:rsid w:val="00E14555"/>
    <w:rPr>
      <w:color w:val="FF0000"/>
      <w:sz w:val="28"/>
    </w:rPr>
  </w:style>
  <w:style w:type="paragraph" w:customStyle="1" w:styleId="ConfidentialityStatement">
    <w:name w:val=".Confidentiality Statement"/>
    <w:basedOn w:val="ProposalText"/>
    <w:rsid w:val="00506550"/>
    <w:pPr>
      <w:ind w:left="0"/>
    </w:pPr>
  </w:style>
  <w:style w:type="paragraph" w:customStyle="1" w:styleId="Heading1NoNumberLeft0cm">
    <w:name w:val="Heading 1 No Number + Left:  0 cm"/>
    <w:basedOn w:val="Normal"/>
    <w:next w:val="ProposalText"/>
    <w:rsid w:val="002F363D"/>
    <w:pPr>
      <w:pageBreakBefore/>
      <w:spacing w:after="240"/>
      <w:ind w:left="851"/>
      <w:outlineLvl w:val="0"/>
    </w:pPr>
    <w:rPr>
      <w:rFonts w:ascii="Arial" w:hAnsi="Arial"/>
      <w:b/>
      <w:bCs/>
      <w:color w:val="F7951D"/>
      <w:sz w:val="32"/>
    </w:rPr>
  </w:style>
  <w:style w:type="paragraph" w:customStyle="1" w:styleId="Heading2NoNumber">
    <w:name w:val="Heading 2 No Number"/>
    <w:basedOn w:val="Heading2"/>
    <w:uiPriority w:val="2"/>
    <w:rsid w:val="00262D0A"/>
    <w:rPr>
      <w:rFonts w:eastAsia="Times New Roman" w:cs="Times New Roman"/>
      <w:bCs/>
      <w:iCs w:val="0"/>
      <w:szCs w:val="20"/>
    </w:rPr>
  </w:style>
  <w:style w:type="paragraph" w:customStyle="1" w:styleId="Heading3NoNumber">
    <w:name w:val="Heading 3 No Number"/>
    <w:basedOn w:val="Heading3"/>
    <w:next w:val="ProposalText"/>
    <w:rsid w:val="00262D0A"/>
    <w:pPr>
      <w:numPr>
        <w:ilvl w:val="0"/>
      </w:numPr>
      <w:ind w:left="851"/>
    </w:pPr>
    <w:rPr>
      <w:rFonts w:eastAsia="Times New Roman" w:cs="Times New Roman"/>
      <w:iCs w:val="0"/>
      <w:szCs w:val="20"/>
    </w:rPr>
  </w:style>
  <w:style w:type="character" w:styleId="Hyperlink">
    <w:name w:val="Hyperlink"/>
    <w:basedOn w:val="DefaultParagraphFont"/>
    <w:uiPriority w:val="99"/>
    <w:unhideWhenUsed/>
    <w:rsid w:val="00081E04"/>
    <w:rPr>
      <w:color w:val="0000FF" w:themeColor="hyperlink"/>
      <w:u w:val="single"/>
    </w:rPr>
  </w:style>
  <w:style w:type="paragraph" w:styleId="TableofFigures">
    <w:name w:val="table of figures"/>
    <w:basedOn w:val="Normal"/>
    <w:next w:val="Normal"/>
    <w:uiPriority w:val="99"/>
    <w:unhideWhenUsed/>
    <w:rsid w:val="0003670C"/>
  </w:style>
  <w:style w:type="paragraph" w:styleId="ListParagraph">
    <w:name w:val="List Paragraph"/>
    <w:basedOn w:val="Normal"/>
    <w:uiPriority w:val="34"/>
    <w:semiHidden/>
    <w:qFormat/>
    <w:rsid w:val="002E31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6608462">
      <w:bodyDiv w:val="1"/>
      <w:marLeft w:val="0"/>
      <w:marRight w:val="0"/>
      <w:marTop w:val="0"/>
      <w:marBottom w:val="0"/>
      <w:divBdr>
        <w:top w:val="none" w:sz="0" w:space="0" w:color="auto"/>
        <w:left w:val="none" w:sz="0" w:space="0" w:color="auto"/>
        <w:bottom w:val="none" w:sz="0" w:space="0" w:color="auto"/>
        <w:right w:val="none" w:sz="0" w:space="0" w:color="auto"/>
      </w:divBdr>
    </w:div>
    <w:div w:id="1242787127">
      <w:bodyDiv w:val="1"/>
      <w:marLeft w:val="0"/>
      <w:marRight w:val="0"/>
      <w:marTop w:val="0"/>
      <w:marBottom w:val="0"/>
      <w:divBdr>
        <w:top w:val="none" w:sz="0" w:space="0" w:color="auto"/>
        <w:left w:val="none" w:sz="0" w:space="0" w:color="auto"/>
        <w:bottom w:val="none" w:sz="0" w:space="0" w:color="auto"/>
        <w:right w:val="none" w:sz="0" w:space="0" w:color="auto"/>
      </w:divBdr>
    </w:div>
    <w:div w:id="1361322243">
      <w:bodyDiv w:val="1"/>
      <w:marLeft w:val="0"/>
      <w:marRight w:val="0"/>
      <w:marTop w:val="0"/>
      <w:marBottom w:val="0"/>
      <w:divBdr>
        <w:top w:val="none" w:sz="0" w:space="0" w:color="auto"/>
        <w:left w:val="none" w:sz="0" w:space="0" w:color="auto"/>
        <w:bottom w:val="none" w:sz="0" w:space="0" w:color="auto"/>
        <w:right w:val="none" w:sz="0" w:space="0" w:color="auto"/>
      </w:divBdr>
    </w:div>
    <w:div w:id="174440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www.facebook.com"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pl.mlltelecom.co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PLP3381\AppData\Roaming\Microsoft\Templates\Orange%20Exter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5F098851D955748B26D42E74F698A59" ma:contentTypeVersion="11" ma:contentTypeDescription="Create a new document." ma:contentTypeScope="" ma:versionID="29f0d383e5e4298c66c13bcd346fdbe2">
  <xsd:schema xmlns:xsd="http://www.w3.org/2001/XMLSchema" xmlns:xs="http://www.w3.org/2001/XMLSchema" xmlns:p="http://schemas.microsoft.com/office/2006/metadata/properties" xmlns:ns2="ac8c9337-60e0-40fe-9bb3-7cc6c57cb84f" xmlns:ns3="5cba115e-da43-4b9c-98cd-ecdaab222d1e" targetNamespace="http://schemas.microsoft.com/office/2006/metadata/properties" ma:root="true" ma:fieldsID="04d01db1cb1c6de30104317df7f2b4b7" ns2:_="" ns3:_="">
    <xsd:import namespace="ac8c9337-60e0-40fe-9bb3-7cc6c57cb84f"/>
    <xsd:import namespace="5cba115e-da43-4b9c-98cd-ecdaab222d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c9337-60e0-40fe-9bb3-7cc6c57cb8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8136312-8b4f-4177-972b-6ada88eb3eb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ba115e-da43-4b9c-98cd-ecdaab222d1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ab733da-5aca-4153-bde9-36eafe1c1a61}" ma:internalName="TaxCatchAll" ma:showField="CatchAllData" ma:web="5cba115e-da43-4b9c-98cd-ecdaab222d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8c9337-60e0-40fe-9bb3-7cc6c57cb84f">
      <Terms xmlns="http://schemas.microsoft.com/office/infopath/2007/PartnerControls"/>
    </lcf76f155ced4ddcb4097134ff3c332f>
    <TaxCatchAll xmlns="5cba115e-da43-4b9c-98cd-ecdaab222d1e" xsi:nil="true"/>
  </documentManagement>
</p:properties>
</file>

<file path=customXml/itemProps1.xml><?xml version="1.0" encoding="utf-8"?>
<ds:datastoreItem xmlns:ds="http://schemas.openxmlformats.org/officeDocument/2006/customXml" ds:itemID="{78B842AC-6998-44DA-97C0-DB1A9DA509F1}">
  <ds:schemaRefs>
    <ds:schemaRef ds:uri="http://schemas.microsoft.com/sharepoint/v3/contenttype/forms"/>
  </ds:schemaRefs>
</ds:datastoreItem>
</file>

<file path=customXml/itemProps2.xml><?xml version="1.0" encoding="utf-8"?>
<ds:datastoreItem xmlns:ds="http://schemas.openxmlformats.org/officeDocument/2006/customXml" ds:itemID="{E262B867-2AC1-402D-917F-2EEC0DAC7C8A}">
  <ds:schemaRefs>
    <ds:schemaRef ds:uri="http://schemas.openxmlformats.org/officeDocument/2006/bibliography"/>
  </ds:schemaRefs>
</ds:datastoreItem>
</file>

<file path=customXml/itemProps3.xml><?xml version="1.0" encoding="utf-8"?>
<ds:datastoreItem xmlns:ds="http://schemas.openxmlformats.org/officeDocument/2006/customXml" ds:itemID="{D53A38BE-4BCA-43EA-BD3A-2EBF6A827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c9337-60e0-40fe-9bb3-7cc6c57cb84f"/>
    <ds:schemaRef ds:uri="5cba115e-da43-4b9c-98cd-ecdaab222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7D2BFB-AAEC-4587-AC5F-0E95BC316DBA}">
  <ds:schemaRefs>
    <ds:schemaRef ds:uri="http://schemas.microsoft.com/office/2006/metadata/properties"/>
    <ds:schemaRef ds:uri="http://schemas.microsoft.com/office/infopath/2007/PartnerControls"/>
    <ds:schemaRef ds:uri="ac8c9337-60e0-40fe-9bb3-7cc6c57cb84f"/>
    <ds:schemaRef ds:uri="5cba115e-da43-4b9c-98cd-ecdaab222d1e"/>
  </ds:schemaRefs>
</ds:datastoreItem>
</file>

<file path=docProps/app.xml><?xml version="1.0" encoding="utf-8"?>
<Properties xmlns="http://schemas.openxmlformats.org/officeDocument/2006/extended-properties" xmlns:vt="http://schemas.openxmlformats.org/officeDocument/2006/docPropsVTypes">
  <Template>Orange External.dotx</Template>
  <TotalTime>1</TotalTime>
  <Pages>9</Pages>
  <Words>1286</Words>
  <Characters>5919</Characters>
  <Application>Microsoft Office Word</Application>
  <DocSecurity>0</DocSecurity>
  <Lines>219</Lines>
  <Paragraphs>91</Paragraphs>
  <ScaleCrop>false</ScaleCrop>
  <HeadingPairs>
    <vt:vector size="2" baseType="variant">
      <vt:variant>
        <vt:lpstr>Title</vt:lpstr>
      </vt:variant>
      <vt:variant>
        <vt:i4>1</vt:i4>
      </vt:variant>
    </vt:vector>
  </HeadingPairs>
  <TitlesOfParts>
    <vt:vector size="1" baseType="lpstr">
      <vt:lpstr>Proposal Response</vt:lpstr>
    </vt:vector>
  </TitlesOfParts>
  <Company>Orange Business Services</Company>
  <LinksUpToDate>false</LinksUpToDate>
  <CharactersWithSpaces>7114</CharactersWithSpaces>
  <SharedDoc>false</SharedDoc>
  <HLinks>
    <vt:vector size="6" baseType="variant">
      <vt:variant>
        <vt:i4>1966139</vt:i4>
      </vt:variant>
      <vt:variant>
        <vt:i4>11</vt:i4>
      </vt:variant>
      <vt:variant>
        <vt:i4>0</vt:i4>
      </vt:variant>
      <vt:variant>
        <vt:i4>5</vt:i4>
      </vt:variant>
      <vt:variant>
        <vt:lpwstr/>
      </vt:variant>
      <vt:variant>
        <vt:lpwstr>_Toc289324261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mll-connect-and-protect-fortinet-filtering-instruction-guide1</dc:title>
  <dc:subject>
  </dc:subject>
  <dc:creator>Darren Towns</dc:creator>
  <cp:keywords>
  </cp:keywords>
  <cp:lastModifiedBy>Matthew Poole</cp:lastModifiedBy>
  <cp:revision>2</cp:revision>
  <cp:lastPrinted>2018-07-13T13:42:00Z</cp:lastPrinted>
  <dcterms:created xsi:type="dcterms:W3CDTF">2026-02-17T15:08:00Z</dcterms:created>
  <dcterms:modified xsi:type="dcterms:W3CDTF">2026-02-17T15:57:39Z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0x01010005F098851D955748B26D42E74F698A59</vt:lpwstr>
  </property>
  <property fmtid="{D5CDD505-2E9C-101B-9397-08002B2CF9AE}" pid="3" name="_dlc_DocIdItemGuid">
    <vt:lpwstr>3ee270d8-6de1-4f23-a96f-2df9384daf02</vt:lpwstr>
  </property>
  <property fmtid="{D5CDD505-2E9C-101B-9397-08002B2CF9AE}" pid="4" name="MediaServiceImageTags">
    <vt:lpwstr/>
  </property>
</Properties>
</file>