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3D475470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855DB8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855DB8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4B1B900E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>24</w:t>
      </w:r>
      <w:r w:rsidRPr="003A6307" w:rsidR="00855DB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55DB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5C8E77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933E96">
        <w:rPr>
          <w:rFonts w:ascii="Arial" w:hAnsi="Arial" w:cs="Arial"/>
          <w:b/>
          <w:iCs/>
          <w:sz w:val="21"/>
          <w:szCs w:val="21"/>
        </w:rPr>
        <w:t>Granby Street</w:t>
      </w:r>
      <w:r w:rsidR="00D47754">
        <w:rPr>
          <w:rFonts w:ascii="Arial" w:hAnsi="Arial" w:cs="Arial"/>
          <w:b/>
          <w:iCs/>
          <w:sz w:val="21"/>
          <w:szCs w:val="21"/>
        </w:rPr>
        <w:t xml:space="preserve"> &amp; </w:t>
      </w:r>
      <w:r w:rsidR="00933E96">
        <w:rPr>
          <w:rFonts w:ascii="Arial" w:hAnsi="Arial" w:cs="Arial"/>
          <w:b/>
          <w:iCs/>
          <w:sz w:val="21"/>
          <w:szCs w:val="21"/>
        </w:rPr>
        <w:t>Vicarage Road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933E96" w:rsidP="00933E96" w:rsidRDefault="00554195" w14:paraId="7703984A" w14:textId="47BED96E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Pr="00C86975" w:rsidR="00933E96">
        <w:rPr>
          <w:rFonts w:ascii="Arial" w:hAnsi="Arial" w:cs="Arial"/>
          <w:bCs/>
          <w:iCs/>
          <w:sz w:val="21"/>
          <w:szCs w:val="21"/>
        </w:rPr>
        <w:t>Granby Street &amp; Vicarage Road</w:t>
      </w:r>
      <w:r w:rsidR="00C86975">
        <w:rPr>
          <w:rFonts w:ascii="Arial" w:hAnsi="Arial" w:cs="Arial"/>
          <w:bCs/>
          <w:iCs/>
          <w:sz w:val="21"/>
          <w:szCs w:val="21"/>
        </w:rPr>
        <w:t>.</w:t>
      </w:r>
    </w:p>
    <w:p w:rsidRPr="005F175E" w:rsidR="005F175E" w:rsidP="005F175E" w:rsidRDefault="005F175E" w14:paraId="76288777" w14:textId="777777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348E87DB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proofErr w:type="gramStart"/>
      <w:r w:rsidRPr="001C47CC" w:rsidR="002A256C">
        <w:rPr>
          <w:rFonts w:cs="Arial"/>
          <w:sz w:val="21"/>
          <w:szCs w:val="21"/>
        </w:rPr>
        <w:t>zone</w:t>
      </w:r>
      <w:proofErr w:type="gramEnd"/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Pr="00C86975" w:rsidR="00C86975">
        <w:rPr>
          <w:rFonts w:cs="Arial"/>
          <w:bCs/>
          <w:iCs/>
          <w:sz w:val="21"/>
          <w:szCs w:val="21"/>
        </w:rPr>
        <w:t>Granby Street &amp; Vicarage Road</w:t>
      </w:r>
      <w:r w:rsidR="00C86975">
        <w:rPr>
          <w:rFonts w:cs="Arial"/>
          <w:bCs/>
          <w:iCs/>
          <w:sz w:val="21"/>
          <w:szCs w:val="21"/>
        </w:rPr>
        <w:t>.</w:t>
      </w:r>
    </w:p>
    <w:p w:rsidRPr="00610D2C" w:rsidR="00E92728" w:rsidP="00A84854" w:rsidRDefault="00E92728" w14:paraId="1F71E6A2" w14:textId="23F6B485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>24</w:t>
      </w:r>
      <w:r w:rsidRPr="003A6307" w:rsidR="00855DB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55DB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2B9D65D6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855DB8">
        <w:rPr>
          <w:rFonts w:cs="Arial"/>
          <w:b/>
          <w:iCs/>
          <w:sz w:val="21"/>
          <w:szCs w:val="21"/>
        </w:rPr>
        <w:t>24</w:t>
      </w:r>
      <w:r w:rsidRPr="003A6307" w:rsidR="00855DB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cs="Arial"/>
          <w:b/>
          <w:iCs/>
          <w:sz w:val="21"/>
          <w:szCs w:val="21"/>
        </w:rPr>
        <w:t xml:space="preserve"> JULY – 11</w:t>
      </w:r>
      <w:r w:rsidRPr="003A6307" w:rsidR="00855DB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55DB8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C18326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A5BB4" w14:paraId="22025C86" w14:textId="77521718">
      <w:pPr>
        <w:rPr>
          <w:rFonts w:cs="Arial"/>
          <w:sz w:val="21"/>
          <w:szCs w:val="21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editId="7B1163B2" wp14:anchorId="5984B234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6022975" cy="86563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1540" r="2179" b="1805"/>
                    <a:stretch/>
                  </pic:blipFill>
                  <pic:spPr bwMode="auto">
                    <a:xfrm>
                      <a:off x="0" y="0"/>
                      <a:ext cx="602297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="00C86975">
        <w:rPr>
          <w:rFonts w:cs="Arial"/>
          <w:b/>
          <w:iCs/>
          <w:sz w:val="21"/>
          <w:szCs w:val="21"/>
          <w:lang w:eastAsia="en-GB"/>
        </w:rPr>
        <w:t>GRANBY STREET</w:t>
      </w:r>
      <w:r w:rsidR="00950BA0">
        <w:rPr>
          <w:rFonts w:cs="Arial"/>
          <w:b/>
          <w:iCs/>
          <w:sz w:val="21"/>
          <w:szCs w:val="21"/>
          <w:lang w:eastAsia="en-GB"/>
        </w:rPr>
        <w:t xml:space="preserve"> &amp; </w:t>
      </w:r>
      <w:r w:rsidR="00C86975">
        <w:rPr>
          <w:rFonts w:cs="Arial"/>
          <w:b/>
          <w:iCs/>
          <w:sz w:val="21"/>
          <w:szCs w:val="21"/>
          <w:lang w:eastAsia="en-GB"/>
        </w:rPr>
        <w:t xml:space="preserve">VICARAGE </w:t>
      </w:r>
      <w:r w:rsidR="00950BA0">
        <w:rPr>
          <w:rFonts w:cs="Arial"/>
          <w:b/>
          <w:iCs/>
          <w:sz w:val="21"/>
          <w:szCs w:val="21"/>
          <w:lang w:eastAsia="en-GB"/>
        </w:rPr>
        <w:t>ROAD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5D322A" w14:paraId="2E93D8F9" w14:textId="6D0361D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E0FA" w14:textId="77777777" w:rsidR="002D5079" w:rsidRDefault="002D5079">
      <w:r>
        <w:separator/>
      </w:r>
    </w:p>
  </w:endnote>
  <w:endnote w:type="continuationSeparator" w:id="0">
    <w:p w14:paraId="32349155" w14:textId="77777777" w:rsidR="002D5079" w:rsidRDefault="002D5079">
      <w:r>
        <w:continuationSeparator/>
      </w:r>
    </w:p>
  </w:endnote>
  <w:endnote w:type="continuationNotice" w:id="1">
    <w:p w14:paraId="294FB86A" w14:textId="77777777" w:rsidR="002D5079" w:rsidRDefault="002D5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B449B" w14:textId="77777777" w:rsidR="002D5079" w:rsidRDefault="002D5079">
      <w:r>
        <w:separator/>
      </w:r>
    </w:p>
  </w:footnote>
  <w:footnote w:type="continuationSeparator" w:id="0">
    <w:p w14:paraId="4EA1A2DF" w14:textId="77777777" w:rsidR="002D5079" w:rsidRDefault="002D5079">
      <w:r>
        <w:continuationSeparator/>
      </w:r>
    </w:p>
  </w:footnote>
  <w:footnote w:type="continuationNotice" w:id="1">
    <w:p w14:paraId="476E5030" w14:textId="77777777" w:rsidR="002D5079" w:rsidRDefault="002D5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16154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16E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079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175E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5DB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21B0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33E96"/>
    <w:rsid w:val="00941687"/>
    <w:rsid w:val="00943895"/>
    <w:rsid w:val="00943FA5"/>
    <w:rsid w:val="00950BA0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667D4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45CF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224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86975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47754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A5BB4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E678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3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70C395-201D-4E0A-852F-82E3C31B1C02}"/>
</file>

<file path=customXml/itemProps5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1296</TotalTime>
  <Pages>4</Pages>
  <Words>712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4795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Granby Street &amp; Vicarage Road</dc:title>
  <dc:creator>Diane Norman</dc:creator>
  <cp:lastModifiedBy>Georgie Power</cp:lastModifiedBy>
  <cp:revision>116</cp:revision>
  <cp:lastPrinted>2018-10-16T09:57:00Z</cp:lastPrinted>
  <dcterms:created xsi:type="dcterms:W3CDTF">2020-11-18T16:06:00Z</dcterms:created>
  <dcterms:modified xsi:type="dcterms:W3CDTF">2023-07-17T10:07:54Z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