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page" w:tblpX="1143" w:tblpY="2521"/>
        <w:tblW w:w="10031" w:type="dxa"/>
        <w:tblLook w:val="04A0" w:firstRow="1" w:lastRow="0" w:firstColumn="1" w:lastColumn="0" w:noHBand="0" w:noVBand="1"/>
      </w:tblPr>
      <w:tblGrid>
        <w:gridCol w:w="5920"/>
        <w:gridCol w:w="4111"/>
      </w:tblGrid>
      <w:tr w:rsidRPr="005A161E" w:rsidR="005A161E" w:rsidTr="00911C57" w14:paraId="3087B2DB" w14:textId="77777777">
        <w:trPr>
          <w:trHeight w:val="1918"/>
        </w:trPr>
        <w:tc>
          <w:tcPr>
            <w:tcW w:w="5920" w:type="dxa"/>
            <w:shd w:val="clear" w:color="auto" w:fill="auto"/>
          </w:tcPr>
          <w:p w:rsidRPr="001335EC" w:rsidR="002102DD" w:rsidP="002102DD" w:rsidRDefault="00B01A0F" w14:paraId="7B1127A1" w14:textId="699BF50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IMPORTANT</w:t>
            </w:r>
            <w:r w:rsidR="002102DD">
              <w:rPr>
                <w:b/>
                <w:sz w:val="24"/>
                <w:szCs w:val="24"/>
              </w:rPr>
              <w:t xml:space="preserve"> INFORMATION</w:t>
            </w:r>
          </w:p>
          <w:p w:rsidRPr="00EE4E16" w:rsidR="002102DD" w:rsidP="002102DD" w:rsidRDefault="002102DD" w14:paraId="5C2A3B34" w14:textId="77777777">
            <w:pPr>
              <w:rPr>
                <w:color w:val="0070C0"/>
                <w:sz w:val="24"/>
                <w:szCs w:val="24"/>
              </w:rPr>
            </w:pPr>
            <w:r w:rsidRPr="00EE4E16">
              <w:rPr>
                <w:color w:val="0070C0"/>
                <w:sz w:val="24"/>
                <w:szCs w:val="24"/>
              </w:rPr>
              <w:fldChar w:fldCharType="begin"/>
            </w:r>
            <w:r w:rsidRPr="00EE4E16">
              <w:rPr>
                <w:color w:val="0070C0"/>
                <w:sz w:val="24"/>
                <w:szCs w:val="24"/>
              </w:rPr>
              <w:instrText xml:space="preserve"> MERGEFIELD Number </w:instrText>
            </w:r>
            <w:r w:rsidRPr="00EE4E16">
              <w:rPr>
                <w:color w:val="0070C0"/>
                <w:sz w:val="24"/>
                <w:szCs w:val="24"/>
              </w:rPr>
              <w:fldChar w:fldCharType="separate"/>
            </w:r>
            <w:r w:rsidRPr="00EE4E16">
              <w:rPr>
                <w:noProof/>
                <w:color w:val="0070C0"/>
                <w:sz w:val="24"/>
                <w:szCs w:val="24"/>
              </w:rPr>
              <w:t>«Number»</w:t>
            </w:r>
            <w:r w:rsidRPr="00EE4E16">
              <w:rPr>
                <w:color w:val="0070C0"/>
                <w:sz w:val="24"/>
                <w:szCs w:val="24"/>
              </w:rPr>
              <w:fldChar w:fldCharType="end"/>
            </w:r>
            <w:r w:rsidRPr="00EE4E16">
              <w:rPr>
                <w:color w:val="0070C0"/>
                <w:sz w:val="24"/>
                <w:szCs w:val="24"/>
              </w:rPr>
              <w:t xml:space="preserve"> </w:t>
            </w:r>
            <w:bookmarkStart w:name="_Hlk56524371" w:id="0"/>
            <w:r w:rsidRPr="00EE4E16">
              <w:rPr>
                <w:color w:val="0070C0"/>
                <w:sz w:val="24"/>
                <w:szCs w:val="24"/>
              </w:rPr>
              <w:fldChar w:fldCharType="begin"/>
            </w:r>
            <w:r w:rsidRPr="00EE4E16">
              <w:rPr>
                <w:color w:val="0070C0"/>
                <w:sz w:val="24"/>
                <w:szCs w:val="24"/>
              </w:rPr>
              <w:instrText xml:space="preserve"> MERGEFIELD "Road" </w:instrText>
            </w:r>
            <w:r w:rsidRPr="00EE4E16">
              <w:rPr>
                <w:color w:val="0070C0"/>
                <w:sz w:val="24"/>
                <w:szCs w:val="24"/>
              </w:rPr>
              <w:fldChar w:fldCharType="separate"/>
            </w:r>
            <w:r w:rsidRPr="00EE4E16">
              <w:rPr>
                <w:noProof/>
                <w:color w:val="0070C0"/>
                <w:sz w:val="24"/>
                <w:szCs w:val="24"/>
              </w:rPr>
              <w:t>«Road»</w:t>
            </w:r>
            <w:r w:rsidRPr="00EE4E16">
              <w:rPr>
                <w:color w:val="0070C0"/>
                <w:sz w:val="24"/>
                <w:szCs w:val="24"/>
              </w:rPr>
              <w:fldChar w:fldCharType="end"/>
            </w:r>
            <w:bookmarkEnd w:id="0"/>
          </w:p>
          <w:p w:rsidRPr="00EE4E16" w:rsidR="002102DD" w:rsidP="002102DD" w:rsidRDefault="002102DD" w14:paraId="5B2E337F" w14:textId="77777777">
            <w:pPr>
              <w:rPr>
                <w:color w:val="0070C0"/>
                <w:sz w:val="24"/>
                <w:szCs w:val="24"/>
              </w:rPr>
            </w:pPr>
            <w:r w:rsidRPr="00EE4E16">
              <w:rPr>
                <w:color w:val="0070C0"/>
                <w:sz w:val="24"/>
                <w:szCs w:val="24"/>
              </w:rPr>
              <w:fldChar w:fldCharType="begin"/>
            </w:r>
            <w:r w:rsidRPr="00EE4E16">
              <w:rPr>
                <w:color w:val="0070C0"/>
                <w:sz w:val="24"/>
                <w:szCs w:val="24"/>
              </w:rPr>
              <w:instrText xml:space="preserve"> MERGEFIELD Town </w:instrText>
            </w:r>
            <w:r w:rsidRPr="00EE4E16">
              <w:rPr>
                <w:color w:val="0070C0"/>
                <w:sz w:val="24"/>
                <w:szCs w:val="24"/>
              </w:rPr>
              <w:fldChar w:fldCharType="separate"/>
            </w:r>
            <w:r w:rsidRPr="00EE4E16">
              <w:rPr>
                <w:noProof/>
                <w:color w:val="0070C0"/>
                <w:sz w:val="24"/>
                <w:szCs w:val="24"/>
              </w:rPr>
              <w:t>«Town»</w:t>
            </w:r>
            <w:r w:rsidRPr="00EE4E16">
              <w:rPr>
                <w:color w:val="0070C0"/>
                <w:sz w:val="24"/>
                <w:szCs w:val="24"/>
              </w:rPr>
              <w:fldChar w:fldCharType="end"/>
            </w:r>
          </w:p>
          <w:p w:rsidRPr="00EE4E16" w:rsidR="005A161E" w:rsidP="002102DD" w:rsidRDefault="002102DD" w14:paraId="167A87C6" w14:textId="77777777">
            <w:pPr>
              <w:rPr>
                <w:color w:val="0070C0"/>
                <w:sz w:val="24"/>
                <w:szCs w:val="24"/>
              </w:rPr>
            </w:pPr>
            <w:r w:rsidRPr="00EE4E16">
              <w:rPr>
                <w:color w:val="0070C0"/>
                <w:sz w:val="24"/>
                <w:szCs w:val="24"/>
              </w:rPr>
              <w:fldChar w:fldCharType="begin"/>
            </w:r>
            <w:r w:rsidRPr="00EE4E16">
              <w:rPr>
                <w:color w:val="0070C0"/>
                <w:sz w:val="24"/>
                <w:szCs w:val="24"/>
              </w:rPr>
              <w:instrText xml:space="preserve"> MERGEFIELD County </w:instrText>
            </w:r>
            <w:r w:rsidRPr="00EE4E16">
              <w:rPr>
                <w:color w:val="0070C0"/>
                <w:sz w:val="24"/>
                <w:szCs w:val="24"/>
              </w:rPr>
              <w:fldChar w:fldCharType="separate"/>
            </w:r>
            <w:r w:rsidRPr="00EE4E16">
              <w:rPr>
                <w:noProof/>
                <w:color w:val="0070C0"/>
                <w:sz w:val="24"/>
                <w:szCs w:val="24"/>
              </w:rPr>
              <w:t>«County»</w:t>
            </w:r>
            <w:r w:rsidRPr="00EE4E16">
              <w:rPr>
                <w:color w:val="0070C0"/>
                <w:sz w:val="24"/>
                <w:szCs w:val="24"/>
              </w:rPr>
              <w:fldChar w:fldCharType="end"/>
            </w:r>
            <w:r w:rsidRPr="00EE4E16">
              <w:rPr>
                <w:color w:val="0070C0"/>
                <w:sz w:val="24"/>
                <w:szCs w:val="24"/>
              </w:rPr>
              <w:t xml:space="preserve"> </w:t>
            </w:r>
            <w:r w:rsidRPr="00EE4E16">
              <w:rPr>
                <w:color w:val="0070C0"/>
                <w:sz w:val="24"/>
                <w:szCs w:val="24"/>
              </w:rPr>
              <w:fldChar w:fldCharType="begin"/>
            </w:r>
            <w:r w:rsidRPr="00EE4E16">
              <w:rPr>
                <w:color w:val="0070C0"/>
                <w:sz w:val="24"/>
                <w:szCs w:val="24"/>
              </w:rPr>
              <w:instrText xml:space="preserve"> MERGEFIELD Postcode </w:instrText>
            </w:r>
            <w:r w:rsidRPr="00EE4E16">
              <w:rPr>
                <w:color w:val="0070C0"/>
                <w:sz w:val="24"/>
                <w:szCs w:val="24"/>
              </w:rPr>
              <w:fldChar w:fldCharType="separate"/>
            </w:r>
            <w:r w:rsidRPr="00EE4E16">
              <w:rPr>
                <w:noProof/>
                <w:color w:val="0070C0"/>
                <w:sz w:val="24"/>
                <w:szCs w:val="24"/>
              </w:rPr>
              <w:t>«Postcode»</w:t>
            </w:r>
            <w:r w:rsidRPr="00EE4E16">
              <w:rPr>
                <w:color w:val="0070C0"/>
                <w:sz w:val="24"/>
                <w:szCs w:val="24"/>
              </w:rPr>
              <w:fldChar w:fldCharType="end"/>
            </w:r>
          </w:p>
          <w:p w:rsidRPr="005A161E" w:rsidR="005A161E" w:rsidP="00130DD0" w:rsidRDefault="005A161E" w14:paraId="75B77B56" w14:textId="77777777"/>
        </w:tc>
        <w:tc>
          <w:tcPr>
            <w:tcW w:w="4111" w:type="dxa"/>
            <w:shd w:val="clear" w:color="auto" w:fill="auto"/>
          </w:tcPr>
          <w:p w:rsidRPr="008B7188" w:rsidR="005A161E" w:rsidP="005A161E" w:rsidRDefault="005A161E" w14:paraId="1B038C3A" w14:textId="1F73955C">
            <w:pPr>
              <w:rPr>
                <w:sz w:val="22"/>
                <w:szCs w:val="22"/>
              </w:rPr>
            </w:pPr>
            <w:r w:rsidRPr="008B7188">
              <w:rPr>
                <w:sz w:val="22"/>
                <w:szCs w:val="22"/>
              </w:rPr>
              <w:t>Your Ref:</w:t>
            </w:r>
          </w:p>
          <w:p w:rsidR="00130DD0" w:rsidP="005A161E" w:rsidRDefault="005A161E" w14:paraId="72275BD1" w14:textId="1183BF6D">
            <w:pPr>
              <w:rPr>
                <w:sz w:val="22"/>
                <w:szCs w:val="22"/>
              </w:rPr>
            </w:pPr>
            <w:r w:rsidRPr="008B7188">
              <w:rPr>
                <w:sz w:val="22"/>
                <w:szCs w:val="22"/>
              </w:rPr>
              <w:t>Our Ref:</w:t>
            </w:r>
            <w:bookmarkStart w:name="Text13" w:id="1"/>
            <w:r w:rsidRPr="008B7188">
              <w:rPr>
                <w:sz w:val="22"/>
                <w:szCs w:val="22"/>
              </w:rPr>
              <w:t xml:space="preserve"> </w:t>
            </w:r>
            <w:bookmarkEnd w:id="1"/>
            <w:r w:rsidR="00772458">
              <w:rPr>
                <w:sz w:val="22"/>
                <w:szCs w:val="22"/>
              </w:rPr>
              <w:t>227852</w:t>
            </w:r>
            <w:r w:rsidR="00C058C6">
              <w:rPr>
                <w:sz w:val="22"/>
                <w:szCs w:val="22"/>
              </w:rPr>
              <w:t xml:space="preserve"> </w:t>
            </w:r>
            <w:r w:rsidR="00772458">
              <w:rPr>
                <w:sz w:val="22"/>
                <w:szCs w:val="22"/>
              </w:rPr>
              <w:t>ALL SAINTS</w:t>
            </w:r>
            <w:r w:rsidR="00C058C6">
              <w:rPr>
                <w:sz w:val="22"/>
                <w:szCs w:val="22"/>
              </w:rPr>
              <w:t xml:space="preserve"> </w:t>
            </w:r>
            <w:r w:rsidR="00711430">
              <w:rPr>
                <w:sz w:val="22"/>
                <w:szCs w:val="22"/>
              </w:rPr>
              <w:t>RPZ</w:t>
            </w:r>
          </w:p>
          <w:p w:rsidRPr="001D757A" w:rsidR="001D757A" w:rsidP="001D757A" w:rsidRDefault="001D757A" w14:paraId="6AFA5D74" w14:textId="127DC573">
            <w:pPr>
              <w:rPr>
                <w:sz w:val="22"/>
                <w:szCs w:val="22"/>
              </w:rPr>
            </w:pPr>
            <w:r w:rsidRPr="001D757A">
              <w:rPr>
                <w:sz w:val="22"/>
                <w:szCs w:val="22"/>
              </w:rPr>
              <w:t>Date:</w:t>
            </w:r>
            <w:r w:rsidR="005219CC">
              <w:rPr>
                <w:sz w:val="22"/>
                <w:szCs w:val="22"/>
              </w:rPr>
              <w:t xml:space="preserve"> </w:t>
            </w:r>
            <w:r w:rsidR="004E1493">
              <w:rPr>
                <w:sz w:val="22"/>
                <w:szCs w:val="22"/>
              </w:rPr>
              <w:t>2</w:t>
            </w:r>
            <w:r w:rsidR="008415A7">
              <w:rPr>
                <w:sz w:val="22"/>
                <w:szCs w:val="22"/>
              </w:rPr>
              <w:t>1</w:t>
            </w:r>
            <w:r w:rsidR="00594B12">
              <w:rPr>
                <w:sz w:val="22"/>
                <w:szCs w:val="22"/>
              </w:rPr>
              <w:t>st</w:t>
            </w:r>
            <w:r w:rsidR="006A50FF">
              <w:rPr>
                <w:sz w:val="22"/>
                <w:szCs w:val="22"/>
              </w:rPr>
              <w:t xml:space="preserve"> </w:t>
            </w:r>
            <w:r w:rsidR="00C85D6B">
              <w:rPr>
                <w:sz w:val="22"/>
                <w:szCs w:val="22"/>
              </w:rPr>
              <w:t>Ju</w:t>
            </w:r>
            <w:r w:rsidR="00BF0FC1">
              <w:rPr>
                <w:sz w:val="22"/>
                <w:szCs w:val="22"/>
              </w:rPr>
              <w:t>ly</w:t>
            </w:r>
            <w:r w:rsidR="00556FE7">
              <w:rPr>
                <w:sz w:val="22"/>
                <w:szCs w:val="22"/>
              </w:rPr>
              <w:t xml:space="preserve"> </w:t>
            </w:r>
            <w:r w:rsidR="006A50FF">
              <w:rPr>
                <w:sz w:val="22"/>
                <w:szCs w:val="22"/>
              </w:rPr>
              <w:t>202</w:t>
            </w:r>
            <w:r w:rsidR="00556FE7">
              <w:rPr>
                <w:sz w:val="22"/>
                <w:szCs w:val="22"/>
              </w:rPr>
              <w:t>3</w:t>
            </w:r>
          </w:p>
          <w:p w:rsidRPr="008B7188" w:rsidR="005A161E" w:rsidP="005A161E" w:rsidRDefault="005A161E" w14:paraId="21E02726" w14:textId="470D8541">
            <w:pPr>
              <w:rPr>
                <w:sz w:val="22"/>
                <w:szCs w:val="22"/>
              </w:rPr>
            </w:pPr>
            <w:r w:rsidRPr="008B7188">
              <w:rPr>
                <w:sz w:val="22"/>
                <w:szCs w:val="22"/>
              </w:rPr>
              <w:t xml:space="preserve">Enquiries to: </w:t>
            </w:r>
            <w:r w:rsidR="00A35A8E">
              <w:rPr>
                <w:sz w:val="22"/>
                <w:szCs w:val="22"/>
              </w:rPr>
              <w:t>James</w:t>
            </w:r>
            <w:r w:rsidR="00400122">
              <w:rPr>
                <w:sz w:val="22"/>
                <w:szCs w:val="22"/>
              </w:rPr>
              <w:t xml:space="preserve"> </w:t>
            </w:r>
            <w:r w:rsidR="00A35A8E">
              <w:rPr>
                <w:sz w:val="22"/>
                <w:szCs w:val="22"/>
              </w:rPr>
              <w:t>Prime</w:t>
            </w:r>
          </w:p>
          <w:p w:rsidR="00901BF7" w:rsidP="005A161E" w:rsidRDefault="00FE0E9F" w14:paraId="0A98AD4F" w14:textId="7E3D5E1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Tel: </w:t>
            </w:r>
            <w:r w:rsidR="001D6813">
              <w:rPr>
                <w:sz w:val="22"/>
                <w:szCs w:val="22"/>
              </w:rPr>
              <w:t>0345</w:t>
            </w:r>
            <w:r w:rsidR="00107A14">
              <w:rPr>
                <w:sz w:val="22"/>
                <w:szCs w:val="22"/>
              </w:rPr>
              <w:t xml:space="preserve"> 606 6171</w:t>
            </w:r>
          </w:p>
          <w:p w:rsidRPr="005A161E" w:rsidR="005A161E" w:rsidP="005A161E" w:rsidRDefault="005A161E" w14:paraId="5E1A42F6" w14:textId="5A9CCED2">
            <w:r w:rsidRPr="008B7188">
              <w:rPr>
                <w:sz w:val="22"/>
                <w:szCs w:val="22"/>
              </w:rPr>
              <w:t>Email:</w:t>
            </w:r>
            <w:r w:rsidR="00F8147F">
              <w:t xml:space="preserve"> </w:t>
            </w:r>
            <w:r w:rsidRPr="001D6813" w:rsidR="00BB3564">
              <w:rPr>
                <w:sz w:val="22"/>
                <w:szCs w:val="22"/>
              </w:rPr>
              <w:t>consultations@suffolkhighways.org</w:t>
            </w:r>
          </w:p>
        </w:tc>
      </w:tr>
    </w:tbl>
    <w:p w:rsidR="00941687" w:rsidP="005A161E" w:rsidRDefault="00941687" w14:paraId="60E54D14" w14:textId="77777777"/>
    <w:p w:rsidRPr="00AD216D" w:rsidR="005A161E" w:rsidP="005A161E" w:rsidRDefault="005A161E" w14:paraId="225AD016" w14:textId="16B950E7">
      <w:pPr>
        <w:pStyle w:val="BodyText"/>
        <w:rPr>
          <w:color w:val="4472C4" w:themeColor="accent1"/>
          <w:sz w:val="22"/>
          <w:szCs w:val="22"/>
        </w:rPr>
      </w:pPr>
      <w:r w:rsidRPr="00AD216D">
        <w:rPr>
          <w:sz w:val="22"/>
          <w:szCs w:val="22"/>
        </w:rPr>
        <w:t xml:space="preserve">Dear </w:t>
      </w:r>
      <w:r w:rsidRPr="008D0518" w:rsidR="00B6278D">
        <w:rPr>
          <w:sz w:val="22"/>
          <w:szCs w:val="22"/>
        </w:rPr>
        <w:t>Sir / Madam</w:t>
      </w:r>
      <w:r w:rsidR="00F02C09">
        <w:rPr>
          <w:sz w:val="22"/>
          <w:szCs w:val="22"/>
        </w:rPr>
        <w:t>,</w:t>
      </w:r>
    </w:p>
    <w:p w:rsidRPr="001C47CC" w:rsidR="00E462BA" w:rsidP="005D1D35" w:rsidRDefault="00BC7E12" w14:paraId="3F99EE10" w14:textId="19D70F05">
      <w:pPr>
        <w:pStyle w:val="NormalWeb"/>
        <w:shd w:val="clear" w:color="auto" w:fill="FFFFFF"/>
        <w:ind w:left="0"/>
        <w:jc w:val="both"/>
        <w:rPr>
          <w:rFonts w:ascii="Arial" w:hAnsi="Arial" w:cs="Arial"/>
          <w:b/>
          <w:iCs/>
          <w:sz w:val="21"/>
          <w:szCs w:val="21"/>
        </w:rPr>
      </w:pPr>
      <w:r>
        <w:rPr>
          <w:rFonts w:ascii="Arial" w:hAnsi="Arial" w:cs="Arial"/>
          <w:b/>
          <w:iCs/>
          <w:sz w:val="21"/>
          <w:szCs w:val="21"/>
        </w:rPr>
        <w:t>ALL SAINTS</w:t>
      </w:r>
      <w:r w:rsidRPr="001C47CC" w:rsidR="00602A35">
        <w:rPr>
          <w:rFonts w:ascii="Arial" w:hAnsi="Arial" w:cs="Arial"/>
          <w:b/>
          <w:iCs/>
          <w:sz w:val="21"/>
          <w:szCs w:val="21"/>
        </w:rPr>
        <w:t xml:space="preserve"> AREA</w:t>
      </w:r>
      <w:r w:rsidRPr="001C47CC" w:rsidR="00716861">
        <w:rPr>
          <w:rFonts w:ascii="Arial" w:hAnsi="Arial" w:cs="Arial"/>
          <w:b/>
          <w:iCs/>
          <w:sz w:val="21"/>
          <w:szCs w:val="21"/>
        </w:rPr>
        <w:t xml:space="preserve">, </w:t>
      </w:r>
      <w:r>
        <w:rPr>
          <w:rFonts w:ascii="Arial" w:hAnsi="Arial" w:cs="Arial"/>
          <w:b/>
          <w:iCs/>
          <w:sz w:val="21"/>
          <w:szCs w:val="21"/>
        </w:rPr>
        <w:t>NEWMARKET</w:t>
      </w:r>
      <w:r w:rsidRPr="001C47CC" w:rsidR="00716861">
        <w:rPr>
          <w:rFonts w:ascii="Arial" w:hAnsi="Arial" w:cs="Arial"/>
          <w:b/>
          <w:iCs/>
          <w:sz w:val="21"/>
          <w:szCs w:val="21"/>
        </w:rPr>
        <w:t xml:space="preserve"> – PROPOSED </w:t>
      </w:r>
      <w:r w:rsidRPr="001C47CC" w:rsidR="005C258E">
        <w:rPr>
          <w:rFonts w:ascii="Arial" w:hAnsi="Arial" w:cs="Arial"/>
          <w:b/>
          <w:iCs/>
          <w:sz w:val="21"/>
          <w:szCs w:val="21"/>
        </w:rPr>
        <w:t>RESIDENTS PARKING ZONE</w:t>
      </w:r>
    </w:p>
    <w:p w:rsidRPr="001C47CC" w:rsidR="00F71388" w:rsidP="00F71388" w:rsidRDefault="00CA4196" w14:paraId="6A4C433E" w14:textId="6ABBA955">
      <w:pPr>
        <w:pStyle w:val="NormalWeb"/>
        <w:shd w:val="clear" w:color="auto" w:fill="FFFFFF"/>
        <w:ind w:left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iCs/>
          <w:sz w:val="21"/>
          <w:szCs w:val="21"/>
        </w:rPr>
        <w:t>IN</w:t>
      </w:r>
      <w:r w:rsidRPr="001C47CC" w:rsidR="00F71388">
        <w:rPr>
          <w:rFonts w:ascii="Arial" w:hAnsi="Arial" w:cs="Arial"/>
          <w:b/>
          <w:iCs/>
          <w:sz w:val="21"/>
          <w:szCs w:val="21"/>
        </w:rPr>
        <w:t xml:space="preserve">FORMAL CONSULTATION </w:t>
      </w:r>
      <w:r w:rsidRPr="003A6307" w:rsidR="008415A7">
        <w:rPr>
          <w:rFonts w:ascii="Arial" w:hAnsi="Arial" w:cs="Arial"/>
          <w:b/>
          <w:iCs/>
          <w:sz w:val="21"/>
          <w:szCs w:val="21"/>
        </w:rPr>
        <w:t>24</w:t>
      </w:r>
      <w:r w:rsidRPr="003A6307" w:rsidR="008415A7">
        <w:rPr>
          <w:rFonts w:ascii="Arial" w:hAnsi="Arial" w:cs="Arial"/>
          <w:b/>
          <w:iCs/>
          <w:sz w:val="21"/>
          <w:szCs w:val="21"/>
          <w:vertAlign w:val="superscript"/>
        </w:rPr>
        <w:t>th</w:t>
      </w:r>
      <w:r w:rsidRPr="003A6307" w:rsidR="008415A7">
        <w:rPr>
          <w:rFonts w:ascii="Arial" w:hAnsi="Arial" w:cs="Arial"/>
          <w:b/>
          <w:iCs/>
          <w:sz w:val="21"/>
          <w:szCs w:val="21"/>
        </w:rPr>
        <w:t xml:space="preserve"> JULY – 11</w:t>
      </w:r>
      <w:r w:rsidRPr="003A6307" w:rsidR="008415A7">
        <w:rPr>
          <w:rFonts w:ascii="Arial" w:hAnsi="Arial" w:cs="Arial"/>
          <w:b/>
          <w:iCs/>
          <w:sz w:val="21"/>
          <w:szCs w:val="21"/>
          <w:vertAlign w:val="superscript"/>
        </w:rPr>
        <w:t>th</w:t>
      </w:r>
      <w:r w:rsidRPr="003A6307" w:rsidR="008415A7">
        <w:rPr>
          <w:rFonts w:ascii="Arial" w:hAnsi="Arial" w:cs="Arial"/>
          <w:b/>
          <w:iCs/>
          <w:sz w:val="21"/>
          <w:szCs w:val="21"/>
        </w:rPr>
        <w:t xml:space="preserve"> AUGUST 2023</w:t>
      </w:r>
    </w:p>
    <w:p w:rsidRPr="001C47CC" w:rsidR="00F71388" w:rsidP="005D1D35" w:rsidRDefault="00F71388" w14:paraId="2EE16942" w14:textId="7510E6A6">
      <w:pPr>
        <w:pStyle w:val="NormalWeb"/>
        <w:shd w:val="clear" w:color="auto" w:fill="FFFFFF"/>
        <w:ind w:left="0"/>
        <w:jc w:val="both"/>
        <w:rPr>
          <w:rFonts w:ascii="Arial" w:hAnsi="Arial" w:cs="Arial"/>
          <w:b/>
          <w:iCs/>
          <w:sz w:val="21"/>
          <w:szCs w:val="21"/>
        </w:rPr>
      </w:pPr>
      <w:proofErr w:type="gramStart"/>
      <w:r w:rsidRPr="001C47CC">
        <w:rPr>
          <w:rFonts w:ascii="Arial" w:hAnsi="Arial" w:cs="Arial"/>
          <w:b/>
          <w:iCs/>
          <w:sz w:val="21"/>
          <w:szCs w:val="21"/>
        </w:rPr>
        <w:t>LOCATION</w:t>
      </w:r>
      <w:r w:rsidR="00A84854">
        <w:rPr>
          <w:rFonts w:ascii="Arial" w:hAnsi="Arial" w:cs="Arial"/>
          <w:b/>
          <w:iCs/>
          <w:sz w:val="21"/>
          <w:szCs w:val="21"/>
        </w:rPr>
        <w:t xml:space="preserve"> :</w:t>
      </w:r>
      <w:proofErr w:type="gramEnd"/>
      <w:r w:rsidR="00A84854">
        <w:rPr>
          <w:rFonts w:ascii="Arial" w:hAnsi="Arial" w:cs="Arial"/>
          <w:b/>
          <w:iCs/>
          <w:sz w:val="21"/>
          <w:szCs w:val="21"/>
        </w:rPr>
        <w:t xml:space="preserve"> </w:t>
      </w:r>
      <w:r w:rsidR="005F175E">
        <w:rPr>
          <w:rFonts w:ascii="Arial" w:hAnsi="Arial" w:cs="Arial"/>
          <w:b/>
          <w:iCs/>
          <w:sz w:val="21"/>
          <w:szCs w:val="21"/>
        </w:rPr>
        <w:t>A</w:t>
      </w:r>
      <w:r w:rsidR="00EE6786">
        <w:rPr>
          <w:rFonts w:ascii="Arial" w:hAnsi="Arial" w:cs="Arial"/>
          <w:b/>
          <w:iCs/>
          <w:sz w:val="21"/>
          <w:szCs w:val="21"/>
        </w:rPr>
        <w:t>rmstrong Close</w:t>
      </w:r>
      <w:r w:rsidR="00BC7E12">
        <w:rPr>
          <w:rFonts w:ascii="Arial" w:hAnsi="Arial" w:cs="Arial"/>
          <w:b/>
          <w:iCs/>
          <w:sz w:val="21"/>
          <w:szCs w:val="21"/>
        </w:rPr>
        <w:t xml:space="preserve"> </w:t>
      </w:r>
    </w:p>
    <w:p w:rsidRPr="001C47CC" w:rsidR="0026547C" w:rsidP="0026547C" w:rsidRDefault="0026547C" w14:paraId="4452C0C9" w14:textId="77777777">
      <w:pPr>
        <w:pStyle w:val="NoSpacing"/>
        <w:rPr>
          <w:rFonts w:ascii="Arial" w:hAnsi="Arial" w:cs="Arial"/>
          <w:sz w:val="21"/>
          <w:szCs w:val="21"/>
        </w:rPr>
      </w:pPr>
    </w:p>
    <w:p w:rsidR="00A5744F" w:rsidP="005F175E" w:rsidRDefault="00554195" w14:paraId="5461ADB4" w14:textId="5289804C">
      <w:pPr>
        <w:pStyle w:val="NormalWeb"/>
        <w:shd w:val="clear" w:color="auto" w:fill="FFFFFF"/>
        <w:ind w:left="0"/>
        <w:jc w:val="both"/>
        <w:rPr>
          <w:rFonts w:ascii="Arial" w:hAnsi="Arial" w:cs="Arial"/>
          <w:b/>
          <w:iCs/>
          <w:sz w:val="21"/>
          <w:szCs w:val="21"/>
        </w:rPr>
      </w:pPr>
      <w:r w:rsidRPr="001C47CC">
        <w:rPr>
          <w:rFonts w:ascii="Arial" w:hAnsi="Arial" w:cs="Arial"/>
          <w:sz w:val="21"/>
          <w:szCs w:val="21"/>
        </w:rPr>
        <w:t xml:space="preserve">In </w:t>
      </w:r>
      <w:r w:rsidR="00BE6363">
        <w:rPr>
          <w:rFonts w:ascii="Arial" w:hAnsi="Arial" w:cs="Arial"/>
          <w:sz w:val="21"/>
          <w:szCs w:val="21"/>
        </w:rPr>
        <w:t>November</w:t>
      </w:r>
      <w:r w:rsidRPr="001C47CC">
        <w:rPr>
          <w:rFonts w:ascii="Arial" w:hAnsi="Arial" w:cs="Arial"/>
          <w:sz w:val="21"/>
          <w:szCs w:val="21"/>
        </w:rPr>
        <w:t xml:space="preserve"> 20</w:t>
      </w:r>
      <w:r w:rsidR="00BE6363">
        <w:rPr>
          <w:rFonts w:ascii="Arial" w:hAnsi="Arial" w:cs="Arial"/>
          <w:sz w:val="21"/>
          <w:szCs w:val="21"/>
        </w:rPr>
        <w:t>21</w:t>
      </w:r>
      <w:r w:rsidRPr="001C47CC">
        <w:rPr>
          <w:rFonts w:ascii="Arial" w:hAnsi="Arial" w:cs="Arial"/>
          <w:sz w:val="21"/>
          <w:szCs w:val="21"/>
        </w:rPr>
        <w:t xml:space="preserve">, a survey was sent to all businesses and residents on </w:t>
      </w:r>
      <w:r w:rsidR="00543291">
        <w:rPr>
          <w:rFonts w:ascii="Arial" w:hAnsi="Arial" w:cs="Arial"/>
          <w:sz w:val="21"/>
          <w:szCs w:val="21"/>
        </w:rPr>
        <w:t>streets</w:t>
      </w:r>
      <w:r w:rsidRPr="001C47CC">
        <w:rPr>
          <w:rFonts w:ascii="Arial" w:hAnsi="Arial" w:cs="Arial"/>
          <w:sz w:val="21"/>
          <w:szCs w:val="21"/>
        </w:rPr>
        <w:t xml:space="preserve"> within the </w:t>
      </w:r>
      <w:proofErr w:type="gramStart"/>
      <w:r w:rsidR="00BE6363">
        <w:rPr>
          <w:rFonts w:ascii="Arial" w:hAnsi="Arial" w:cs="Arial"/>
          <w:sz w:val="21"/>
          <w:szCs w:val="21"/>
        </w:rPr>
        <w:t>All Saints</w:t>
      </w:r>
      <w:proofErr w:type="gramEnd"/>
      <w:r w:rsidRPr="001C47CC">
        <w:rPr>
          <w:rFonts w:ascii="Arial" w:hAnsi="Arial" w:cs="Arial"/>
          <w:sz w:val="21"/>
          <w:szCs w:val="21"/>
        </w:rPr>
        <w:t xml:space="preserve"> area of </w:t>
      </w:r>
      <w:r w:rsidR="00BE6363">
        <w:rPr>
          <w:rFonts w:ascii="Arial" w:hAnsi="Arial" w:cs="Arial"/>
          <w:sz w:val="21"/>
          <w:szCs w:val="21"/>
        </w:rPr>
        <w:t>Newmarket</w:t>
      </w:r>
      <w:r w:rsidRPr="001C47CC">
        <w:rPr>
          <w:rFonts w:ascii="Arial" w:hAnsi="Arial" w:cs="Arial"/>
          <w:sz w:val="21"/>
          <w:szCs w:val="21"/>
        </w:rPr>
        <w:t xml:space="preserve">, to gauge support for implementing a Residents Parking Zone (RPZ) in response to longstanding complaints about parking problems caused by non-residents.  The results of the survey showed there was enough support to develop a RPZ scheme </w:t>
      </w:r>
      <w:r w:rsidRPr="001C47CC" w:rsidR="007D46AC">
        <w:rPr>
          <w:rFonts w:ascii="Arial" w:hAnsi="Arial" w:cs="Arial"/>
          <w:sz w:val="21"/>
          <w:szCs w:val="21"/>
        </w:rPr>
        <w:t xml:space="preserve">on some of the </w:t>
      </w:r>
      <w:r w:rsidR="00543291">
        <w:rPr>
          <w:rFonts w:ascii="Arial" w:hAnsi="Arial" w:cs="Arial"/>
          <w:sz w:val="21"/>
          <w:szCs w:val="21"/>
        </w:rPr>
        <w:t>streets</w:t>
      </w:r>
      <w:r w:rsidRPr="001C47CC" w:rsidR="007D46AC">
        <w:rPr>
          <w:rFonts w:ascii="Arial" w:hAnsi="Arial" w:cs="Arial"/>
          <w:sz w:val="21"/>
          <w:szCs w:val="21"/>
        </w:rPr>
        <w:t xml:space="preserve">, including your street, </w:t>
      </w:r>
      <w:r w:rsidRPr="001C47CC">
        <w:rPr>
          <w:rFonts w:ascii="Arial" w:hAnsi="Arial" w:cs="Arial"/>
          <w:sz w:val="21"/>
          <w:szCs w:val="21"/>
        </w:rPr>
        <w:t xml:space="preserve">and </w:t>
      </w:r>
      <w:r w:rsidRPr="001C47CC" w:rsidR="003578F0">
        <w:rPr>
          <w:rFonts w:ascii="Arial" w:hAnsi="Arial" w:cs="Arial"/>
          <w:sz w:val="21"/>
          <w:szCs w:val="21"/>
        </w:rPr>
        <w:t xml:space="preserve">to </w:t>
      </w:r>
      <w:r w:rsidRPr="001C47CC">
        <w:rPr>
          <w:rFonts w:ascii="Arial" w:hAnsi="Arial" w:cs="Arial"/>
          <w:sz w:val="21"/>
          <w:szCs w:val="21"/>
        </w:rPr>
        <w:t xml:space="preserve">carry out </w:t>
      </w:r>
      <w:r w:rsidR="00DD64E9">
        <w:rPr>
          <w:rFonts w:ascii="Arial" w:hAnsi="Arial" w:cs="Arial"/>
          <w:sz w:val="21"/>
          <w:szCs w:val="21"/>
        </w:rPr>
        <w:t>further informa</w:t>
      </w:r>
      <w:r w:rsidRPr="001C47CC">
        <w:rPr>
          <w:rFonts w:ascii="Arial" w:hAnsi="Arial" w:cs="Arial"/>
          <w:sz w:val="21"/>
          <w:szCs w:val="21"/>
        </w:rPr>
        <w:t>l consultation</w:t>
      </w:r>
      <w:r w:rsidR="00DD64E9">
        <w:rPr>
          <w:rFonts w:ascii="Arial" w:hAnsi="Arial" w:cs="Arial"/>
          <w:sz w:val="21"/>
          <w:szCs w:val="21"/>
        </w:rPr>
        <w:t>s</w:t>
      </w:r>
      <w:r w:rsidRPr="001C47CC">
        <w:rPr>
          <w:rFonts w:ascii="Arial" w:hAnsi="Arial" w:cs="Arial"/>
          <w:sz w:val="21"/>
          <w:szCs w:val="21"/>
        </w:rPr>
        <w:t>. </w:t>
      </w:r>
      <w:r w:rsidRPr="001C47CC" w:rsidR="00E272BB">
        <w:rPr>
          <w:rFonts w:ascii="Arial" w:hAnsi="Arial" w:cs="Arial"/>
          <w:sz w:val="21"/>
          <w:szCs w:val="21"/>
        </w:rPr>
        <w:t>As a</w:t>
      </w:r>
      <w:r w:rsidR="009D1E17">
        <w:rPr>
          <w:rFonts w:ascii="Arial" w:hAnsi="Arial" w:cs="Arial"/>
          <w:sz w:val="21"/>
          <w:szCs w:val="21"/>
        </w:rPr>
        <w:t xml:space="preserve"> </w:t>
      </w:r>
      <w:r w:rsidRPr="001C47CC" w:rsidR="00E272BB">
        <w:rPr>
          <w:rFonts w:ascii="Arial" w:hAnsi="Arial" w:cs="Arial"/>
          <w:sz w:val="21"/>
          <w:szCs w:val="21"/>
        </w:rPr>
        <w:t>resident/business, t</w:t>
      </w:r>
      <w:r w:rsidRPr="001C47CC">
        <w:rPr>
          <w:rFonts w:ascii="Arial" w:hAnsi="Arial" w:cs="Arial"/>
          <w:sz w:val="21"/>
          <w:szCs w:val="21"/>
        </w:rPr>
        <w:t>h</w:t>
      </w:r>
      <w:r w:rsidRPr="001C47CC" w:rsidR="00E272BB">
        <w:rPr>
          <w:rFonts w:ascii="Arial" w:hAnsi="Arial" w:cs="Arial"/>
          <w:sz w:val="21"/>
          <w:szCs w:val="21"/>
        </w:rPr>
        <w:t>is</w:t>
      </w:r>
      <w:r w:rsidRPr="001C47CC">
        <w:rPr>
          <w:rFonts w:ascii="Arial" w:hAnsi="Arial" w:cs="Arial"/>
          <w:sz w:val="21"/>
          <w:szCs w:val="21"/>
        </w:rPr>
        <w:t xml:space="preserve"> letter </w:t>
      </w:r>
      <w:r w:rsidRPr="001C47CC" w:rsidR="000E6D63">
        <w:rPr>
          <w:rFonts w:ascii="Arial" w:hAnsi="Arial" w:cs="Arial"/>
          <w:sz w:val="21"/>
          <w:szCs w:val="21"/>
        </w:rPr>
        <w:t xml:space="preserve">notifies you </w:t>
      </w:r>
      <w:r w:rsidRPr="001C47CC" w:rsidR="00401164">
        <w:rPr>
          <w:rFonts w:ascii="Arial" w:hAnsi="Arial" w:cs="Arial"/>
          <w:sz w:val="21"/>
          <w:szCs w:val="21"/>
        </w:rPr>
        <w:t>of</w:t>
      </w:r>
      <w:r w:rsidR="00673603">
        <w:rPr>
          <w:rFonts w:ascii="Arial" w:hAnsi="Arial" w:cs="Arial"/>
          <w:sz w:val="21"/>
          <w:szCs w:val="21"/>
        </w:rPr>
        <w:t xml:space="preserve"> the</w:t>
      </w:r>
      <w:r w:rsidRPr="001C47CC" w:rsidR="00401164">
        <w:rPr>
          <w:rFonts w:ascii="Arial" w:hAnsi="Arial" w:cs="Arial"/>
          <w:sz w:val="21"/>
          <w:szCs w:val="21"/>
        </w:rPr>
        <w:t xml:space="preserve"> </w:t>
      </w:r>
      <w:r w:rsidR="00A53D55">
        <w:rPr>
          <w:rFonts w:ascii="Arial" w:hAnsi="Arial" w:cs="Arial"/>
          <w:sz w:val="21"/>
          <w:szCs w:val="21"/>
        </w:rPr>
        <w:t>in</w:t>
      </w:r>
      <w:r w:rsidRPr="001C47CC">
        <w:rPr>
          <w:rFonts w:ascii="Arial" w:hAnsi="Arial" w:cs="Arial"/>
          <w:sz w:val="21"/>
          <w:szCs w:val="21"/>
        </w:rPr>
        <w:t xml:space="preserve">formal consultation on proposals to implement a new RPZ </w:t>
      </w:r>
      <w:r w:rsidRPr="001C47CC" w:rsidR="00401164">
        <w:rPr>
          <w:rFonts w:ascii="Arial" w:hAnsi="Arial" w:cs="Arial"/>
          <w:sz w:val="21"/>
          <w:szCs w:val="21"/>
        </w:rPr>
        <w:t xml:space="preserve">in the </w:t>
      </w:r>
      <w:proofErr w:type="gramStart"/>
      <w:r w:rsidR="000606D5">
        <w:rPr>
          <w:rFonts w:ascii="Arial" w:hAnsi="Arial" w:cs="Arial"/>
          <w:sz w:val="21"/>
          <w:szCs w:val="21"/>
        </w:rPr>
        <w:t>All Saints</w:t>
      </w:r>
      <w:proofErr w:type="gramEnd"/>
      <w:r w:rsidRPr="001C47CC" w:rsidR="00401164">
        <w:rPr>
          <w:rFonts w:ascii="Arial" w:hAnsi="Arial" w:cs="Arial"/>
          <w:sz w:val="21"/>
          <w:szCs w:val="21"/>
        </w:rPr>
        <w:t xml:space="preserve"> area, which</w:t>
      </w:r>
      <w:r w:rsidRPr="001C47CC">
        <w:rPr>
          <w:rFonts w:ascii="Arial" w:hAnsi="Arial" w:cs="Arial"/>
          <w:sz w:val="21"/>
          <w:szCs w:val="21"/>
        </w:rPr>
        <w:t xml:space="preserve"> </w:t>
      </w:r>
      <w:r w:rsidRPr="001C47CC" w:rsidR="00DE5FFC">
        <w:rPr>
          <w:rFonts w:ascii="Arial" w:hAnsi="Arial" w:cs="Arial"/>
          <w:sz w:val="21"/>
          <w:szCs w:val="21"/>
        </w:rPr>
        <w:t>includes</w:t>
      </w:r>
      <w:r w:rsidRPr="00A84854" w:rsidR="00A84854">
        <w:rPr>
          <w:rFonts w:ascii="Arial" w:hAnsi="Arial" w:cs="Arial"/>
          <w:sz w:val="21"/>
          <w:szCs w:val="21"/>
        </w:rPr>
        <w:t xml:space="preserve"> </w:t>
      </w:r>
      <w:r w:rsidR="00EE6786">
        <w:rPr>
          <w:rFonts w:ascii="Arial" w:hAnsi="Arial" w:cs="Arial"/>
          <w:bCs/>
          <w:iCs/>
          <w:sz w:val="21"/>
          <w:szCs w:val="21"/>
        </w:rPr>
        <w:t>Armstrong Close.</w:t>
      </w:r>
    </w:p>
    <w:p w:rsidRPr="005F175E" w:rsidR="005F175E" w:rsidP="005F175E" w:rsidRDefault="005F175E" w14:paraId="76288777" w14:textId="77777777">
      <w:pPr>
        <w:pStyle w:val="NormalWeb"/>
        <w:shd w:val="clear" w:color="auto" w:fill="FFFFFF"/>
        <w:ind w:left="0"/>
        <w:jc w:val="both"/>
        <w:rPr>
          <w:rFonts w:ascii="Arial" w:hAnsi="Arial" w:cs="Arial"/>
          <w:b/>
          <w:iCs/>
          <w:sz w:val="21"/>
          <w:szCs w:val="21"/>
        </w:rPr>
      </w:pPr>
    </w:p>
    <w:p w:rsidRPr="001C47CC" w:rsidR="000909BA" w:rsidP="00416A2D" w:rsidRDefault="00155CA9" w14:paraId="25264DAA" w14:textId="2E3AA07A">
      <w:pPr>
        <w:pStyle w:val="NoSpacing"/>
        <w:spacing w:after="120"/>
        <w:jc w:val="both"/>
        <w:rPr>
          <w:rFonts w:ascii="Arial" w:hAnsi="Arial" w:cs="Arial"/>
          <w:sz w:val="21"/>
          <w:szCs w:val="21"/>
          <w:lang w:eastAsia="en-GB"/>
        </w:rPr>
      </w:pPr>
      <w:r w:rsidRPr="001C47CC">
        <w:rPr>
          <w:rFonts w:ascii="Arial" w:hAnsi="Arial" w:cs="Arial"/>
          <w:sz w:val="21"/>
          <w:szCs w:val="21"/>
          <w:lang w:eastAsia="en-GB"/>
        </w:rPr>
        <w:t>A RPZ means that you would need to purchase a virtual permi</w:t>
      </w:r>
      <w:r w:rsidR="0027142D">
        <w:rPr>
          <w:rFonts w:ascii="Arial" w:hAnsi="Arial" w:cs="Arial"/>
          <w:sz w:val="21"/>
          <w:szCs w:val="21"/>
          <w:lang w:eastAsia="en-GB"/>
        </w:rPr>
        <w:t>t</w:t>
      </w:r>
      <w:r w:rsidRPr="001C47CC">
        <w:rPr>
          <w:rFonts w:ascii="Arial" w:hAnsi="Arial" w:cs="Arial"/>
          <w:sz w:val="21"/>
          <w:szCs w:val="21"/>
          <w:lang w:eastAsia="en-GB"/>
        </w:rPr>
        <w:t xml:space="preserve"> to be able to park in specially marked residents parking bays on the </w:t>
      </w:r>
      <w:r w:rsidR="00543291">
        <w:rPr>
          <w:rFonts w:ascii="Arial" w:hAnsi="Arial" w:cs="Arial"/>
          <w:sz w:val="21"/>
          <w:szCs w:val="21"/>
          <w:lang w:eastAsia="en-GB"/>
        </w:rPr>
        <w:t>s</w:t>
      </w:r>
      <w:r w:rsidRPr="001C47CC">
        <w:rPr>
          <w:rFonts w:ascii="Arial" w:hAnsi="Arial" w:cs="Arial"/>
          <w:sz w:val="21"/>
          <w:szCs w:val="21"/>
          <w:lang w:eastAsia="en-GB"/>
        </w:rPr>
        <w:t xml:space="preserve">treet and the fees for permits are listed </w:t>
      </w:r>
      <w:r w:rsidR="000D62E1">
        <w:rPr>
          <w:rFonts w:ascii="Arial" w:hAnsi="Arial" w:cs="Arial"/>
          <w:sz w:val="21"/>
          <w:szCs w:val="21"/>
          <w:lang w:eastAsia="en-GB"/>
        </w:rPr>
        <w:t>overleaf</w:t>
      </w:r>
      <w:r w:rsidRPr="001C47CC">
        <w:rPr>
          <w:rFonts w:ascii="Arial" w:hAnsi="Arial" w:cs="Arial"/>
          <w:sz w:val="21"/>
          <w:szCs w:val="21"/>
          <w:lang w:eastAsia="en-GB"/>
        </w:rPr>
        <w:t>.  Fees are set to cover the cost of administering the RPZ and providing dedicated enforcement, not to make a profit.  </w:t>
      </w:r>
      <w:r w:rsidRPr="00FC5DC4">
        <w:rPr>
          <w:rFonts w:ascii="Arial" w:hAnsi="Arial" w:cs="Arial"/>
          <w:sz w:val="21"/>
          <w:szCs w:val="21"/>
          <w:lang w:eastAsia="en-GB"/>
        </w:rPr>
        <w:t xml:space="preserve">The benefit of a RPZ is that it will help to prevent people who do not live in your area (except your own visitors) from parking on your </w:t>
      </w:r>
      <w:r w:rsidRPr="00FC5DC4" w:rsidR="00543291">
        <w:rPr>
          <w:rFonts w:ascii="Arial" w:hAnsi="Arial" w:cs="Arial"/>
          <w:sz w:val="21"/>
          <w:szCs w:val="21"/>
          <w:lang w:eastAsia="en-GB"/>
        </w:rPr>
        <w:t>s</w:t>
      </w:r>
      <w:r w:rsidRPr="00FC5DC4">
        <w:rPr>
          <w:rFonts w:ascii="Arial" w:hAnsi="Arial" w:cs="Arial"/>
          <w:sz w:val="21"/>
          <w:szCs w:val="21"/>
          <w:lang w:eastAsia="en-GB"/>
        </w:rPr>
        <w:t>treet at the times that it is proposed to be in operation, which is from 8am to 6pm Monday to Saturday.</w:t>
      </w:r>
      <w:r w:rsidRPr="001C47CC">
        <w:rPr>
          <w:rFonts w:ascii="Arial" w:hAnsi="Arial" w:cs="Arial"/>
          <w:sz w:val="21"/>
          <w:szCs w:val="21"/>
          <w:lang w:eastAsia="en-GB"/>
        </w:rPr>
        <w:t>  Outside of these times anyone c</w:t>
      </w:r>
      <w:r w:rsidRPr="001C47CC" w:rsidR="004E5601">
        <w:rPr>
          <w:rFonts w:ascii="Arial" w:hAnsi="Arial" w:cs="Arial"/>
          <w:sz w:val="21"/>
          <w:szCs w:val="21"/>
          <w:lang w:eastAsia="en-GB"/>
        </w:rPr>
        <w:t>an</w:t>
      </w:r>
      <w:r w:rsidRPr="001C47CC">
        <w:rPr>
          <w:rFonts w:ascii="Arial" w:hAnsi="Arial" w:cs="Arial"/>
          <w:sz w:val="21"/>
          <w:szCs w:val="21"/>
          <w:lang w:eastAsia="en-GB"/>
        </w:rPr>
        <w:t xml:space="preserve"> park in the bays. The proposals also include the provision of some waiting restrictions to control parking in between the residents parking bays and across driveways and at junctions. </w:t>
      </w:r>
    </w:p>
    <w:p w:rsidRPr="002E471D" w:rsidR="00A84854" w:rsidP="002E471D" w:rsidRDefault="007506FB" w14:paraId="1C9EF6FC" w14:textId="158CFB40">
      <w:pPr>
        <w:rPr>
          <w:rFonts w:cs="Arial"/>
        </w:rPr>
      </w:pPr>
      <w:r w:rsidRPr="001C47CC">
        <w:rPr>
          <w:rFonts w:cs="Arial"/>
          <w:sz w:val="21"/>
          <w:szCs w:val="21"/>
        </w:rPr>
        <w:t xml:space="preserve">Due to the size of the </w:t>
      </w:r>
      <w:proofErr w:type="gramStart"/>
      <w:r w:rsidRPr="001C47CC" w:rsidR="002A256C">
        <w:rPr>
          <w:rFonts w:cs="Arial"/>
          <w:sz w:val="21"/>
          <w:szCs w:val="21"/>
        </w:rPr>
        <w:t>zone</w:t>
      </w:r>
      <w:proofErr w:type="gramEnd"/>
      <w:r w:rsidRPr="001C47CC">
        <w:rPr>
          <w:rFonts w:cs="Arial"/>
          <w:sz w:val="21"/>
          <w:szCs w:val="21"/>
        </w:rPr>
        <w:t xml:space="preserve"> it is not </w:t>
      </w:r>
      <w:r w:rsidRPr="001C47CC" w:rsidR="00F313EB">
        <w:rPr>
          <w:rFonts w:cs="Arial"/>
          <w:sz w:val="21"/>
          <w:szCs w:val="21"/>
        </w:rPr>
        <w:t>practical</w:t>
      </w:r>
      <w:r w:rsidRPr="001C47CC">
        <w:rPr>
          <w:rFonts w:cs="Arial"/>
          <w:sz w:val="21"/>
          <w:szCs w:val="21"/>
        </w:rPr>
        <w:t xml:space="preserve"> to send </w:t>
      </w:r>
      <w:r w:rsidRPr="001C47CC" w:rsidR="004E5601">
        <w:rPr>
          <w:rFonts w:cs="Arial"/>
          <w:sz w:val="21"/>
          <w:szCs w:val="21"/>
        </w:rPr>
        <w:t xml:space="preserve">you </w:t>
      </w:r>
      <w:r w:rsidRPr="001C47CC" w:rsidR="00F313EB">
        <w:rPr>
          <w:rFonts w:cs="Arial"/>
          <w:sz w:val="21"/>
          <w:szCs w:val="21"/>
        </w:rPr>
        <w:t xml:space="preserve">details </w:t>
      </w:r>
      <w:r w:rsidRPr="001C47CC" w:rsidR="008F16B4">
        <w:rPr>
          <w:rFonts w:cs="Arial"/>
          <w:sz w:val="21"/>
          <w:szCs w:val="21"/>
        </w:rPr>
        <w:t xml:space="preserve">for </w:t>
      </w:r>
      <w:r w:rsidRPr="001C47CC" w:rsidR="00F313EB">
        <w:rPr>
          <w:rFonts w:cs="Arial"/>
          <w:sz w:val="21"/>
          <w:szCs w:val="21"/>
        </w:rPr>
        <w:t>the whole area</w:t>
      </w:r>
      <w:r w:rsidRPr="001C47CC" w:rsidR="003376D7">
        <w:rPr>
          <w:rFonts w:cs="Arial"/>
          <w:sz w:val="21"/>
          <w:szCs w:val="21"/>
        </w:rPr>
        <w:t xml:space="preserve"> and</w:t>
      </w:r>
      <w:r w:rsidRPr="001C47CC" w:rsidR="00651F8A">
        <w:rPr>
          <w:rFonts w:cs="Arial"/>
          <w:sz w:val="21"/>
          <w:szCs w:val="21"/>
        </w:rPr>
        <w:t xml:space="preserve"> so </w:t>
      </w:r>
      <w:r w:rsidRPr="001C47CC" w:rsidR="00DD18C4">
        <w:rPr>
          <w:rFonts w:cs="Arial"/>
          <w:sz w:val="21"/>
          <w:szCs w:val="21"/>
        </w:rPr>
        <w:t xml:space="preserve">residents are only being sent </w:t>
      </w:r>
      <w:r w:rsidRPr="001C47CC" w:rsidR="00651F8A">
        <w:rPr>
          <w:rFonts w:cs="Arial"/>
          <w:sz w:val="21"/>
          <w:szCs w:val="21"/>
        </w:rPr>
        <w:t xml:space="preserve">plans for the </w:t>
      </w:r>
      <w:r w:rsidR="00543291">
        <w:rPr>
          <w:rFonts w:cs="Arial"/>
          <w:sz w:val="21"/>
          <w:szCs w:val="21"/>
        </w:rPr>
        <w:t>street</w:t>
      </w:r>
      <w:r w:rsidRPr="001C47CC" w:rsidR="00651F8A">
        <w:rPr>
          <w:rFonts w:cs="Arial"/>
          <w:sz w:val="21"/>
          <w:szCs w:val="21"/>
        </w:rPr>
        <w:t xml:space="preserve"> </w:t>
      </w:r>
      <w:r w:rsidRPr="001C47CC" w:rsidR="00DD18C4">
        <w:rPr>
          <w:rFonts w:cs="Arial"/>
          <w:sz w:val="21"/>
          <w:szCs w:val="21"/>
        </w:rPr>
        <w:t>they live in. Howev</w:t>
      </w:r>
      <w:r w:rsidRPr="001C47CC" w:rsidR="00A46E0D">
        <w:rPr>
          <w:rFonts w:cs="Arial"/>
          <w:sz w:val="21"/>
          <w:szCs w:val="21"/>
        </w:rPr>
        <w:t xml:space="preserve">er, further details </w:t>
      </w:r>
      <w:r w:rsidRPr="001C47CC" w:rsidR="00931475">
        <w:rPr>
          <w:rFonts w:cs="Arial"/>
          <w:sz w:val="21"/>
          <w:szCs w:val="21"/>
        </w:rPr>
        <w:t xml:space="preserve">about the proposal </w:t>
      </w:r>
      <w:r w:rsidRPr="001C47CC" w:rsidR="00A46E0D">
        <w:rPr>
          <w:rFonts w:cs="Arial"/>
          <w:sz w:val="21"/>
          <w:szCs w:val="21"/>
        </w:rPr>
        <w:t xml:space="preserve">and </w:t>
      </w:r>
      <w:r w:rsidRPr="001C47CC" w:rsidR="00931475">
        <w:rPr>
          <w:rFonts w:cs="Arial"/>
          <w:sz w:val="21"/>
          <w:szCs w:val="21"/>
        </w:rPr>
        <w:t xml:space="preserve">detailed </w:t>
      </w:r>
      <w:r w:rsidRPr="001C47CC" w:rsidR="00A46E0D">
        <w:rPr>
          <w:rFonts w:cs="Arial"/>
          <w:sz w:val="21"/>
          <w:szCs w:val="21"/>
        </w:rPr>
        <w:t xml:space="preserve">plans for </w:t>
      </w:r>
      <w:r w:rsidRPr="001C47CC" w:rsidR="00931475">
        <w:rPr>
          <w:rFonts w:cs="Arial"/>
          <w:sz w:val="21"/>
          <w:szCs w:val="21"/>
        </w:rPr>
        <w:t xml:space="preserve">each </w:t>
      </w:r>
      <w:r w:rsidR="00543291">
        <w:rPr>
          <w:rFonts w:cs="Arial"/>
          <w:sz w:val="21"/>
          <w:szCs w:val="21"/>
        </w:rPr>
        <w:t>street</w:t>
      </w:r>
      <w:r w:rsidRPr="001C47CC" w:rsidR="00D858E5">
        <w:rPr>
          <w:rFonts w:cs="Arial"/>
          <w:sz w:val="21"/>
          <w:szCs w:val="21"/>
        </w:rPr>
        <w:t xml:space="preserve"> a</w:t>
      </w:r>
      <w:r w:rsidRPr="001C47CC" w:rsidR="00A46E0D">
        <w:rPr>
          <w:rFonts w:cs="Arial"/>
          <w:sz w:val="21"/>
          <w:szCs w:val="21"/>
        </w:rPr>
        <w:t>re</w:t>
      </w:r>
      <w:r w:rsidRPr="001C47CC" w:rsidR="00D858E5">
        <w:rPr>
          <w:rFonts w:cs="Arial"/>
          <w:sz w:val="21"/>
          <w:szCs w:val="21"/>
        </w:rPr>
        <w:t xml:space="preserve"> </w:t>
      </w:r>
      <w:r w:rsidRPr="001C47CC" w:rsidR="00A46E0D">
        <w:rPr>
          <w:rFonts w:cs="Arial"/>
          <w:sz w:val="21"/>
          <w:szCs w:val="21"/>
        </w:rPr>
        <w:t>available</w:t>
      </w:r>
      <w:r w:rsidRPr="001C47CC" w:rsidR="00D858E5">
        <w:rPr>
          <w:rFonts w:cs="Arial"/>
          <w:sz w:val="21"/>
          <w:szCs w:val="21"/>
        </w:rPr>
        <w:t xml:space="preserve"> </w:t>
      </w:r>
      <w:r w:rsidRPr="00A860C3" w:rsidR="00A46E0D">
        <w:rPr>
          <w:rFonts w:cs="Arial"/>
          <w:sz w:val="21"/>
          <w:szCs w:val="21"/>
        </w:rPr>
        <w:t xml:space="preserve">at </w:t>
      </w:r>
      <w:hyperlink w:history="1" r:id="rId12">
        <w:r w:rsidRPr="002E471D" w:rsidR="00DE6921">
          <w:rPr>
            <w:rStyle w:val="Hyperlink"/>
            <w:rFonts w:cs="Arial"/>
            <w:sz w:val="21"/>
            <w:szCs w:val="21"/>
          </w:rPr>
          <w:t>www.suffolk.gov.uk/council-and-democracy/consultations-petitions-and-elections/consultations/all-saints-newmarket-residents-parking-zone</w:t>
        </w:r>
      </w:hyperlink>
      <w:r w:rsidRPr="00A860C3" w:rsidR="008F16B4">
        <w:rPr>
          <w:rFonts w:cs="Arial"/>
          <w:sz w:val="21"/>
          <w:szCs w:val="21"/>
        </w:rPr>
        <w:t>.</w:t>
      </w:r>
      <w:r w:rsidRPr="001C47CC" w:rsidR="008F16B4">
        <w:rPr>
          <w:rFonts w:cs="Arial"/>
          <w:sz w:val="21"/>
          <w:szCs w:val="21"/>
        </w:rPr>
        <w:t xml:space="preserve"> </w:t>
      </w:r>
      <w:r w:rsidRPr="001C47CC" w:rsidR="00580BB8">
        <w:rPr>
          <w:rFonts w:cs="Arial"/>
          <w:sz w:val="21"/>
          <w:szCs w:val="21"/>
        </w:rPr>
        <w:t>Attached to this letter is a copy</w:t>
      </w:r>
      <w:r w:rsidR="00112E4B">
        <w:rPr>
          <w:rFonts w:cs="Arial"/>
          <w:sz w:val="21"/>
          <w:szCs w:val="21"/>
        </w:rPr>
        <w:t xml:space="preserve"> of the proposed </w:t>
      </w:r>
      <w:r w:rsidRPr="001C47CC" w:rsidR="00580BB8">
        <w:rPr>
          <w:rFonts w:cs="Arial"/>
          <w:sz w:val="21"/>
          <w:szCs w:val="21"/>
        </w:rPr>
        <w:t xml:space="preserve">plans showing the </w:t>
      </w:r>
      <w:r w:rsidRPr="001C47CC" w:rsidR="009B125F">
        <w:rPr>
          <w:rFonts w:cs="Arial"/>
          <w:sz w:val="21"/>
          <w:szCs w:val="21"/>
        </w:rPr>
        <w:t>e</w:t>
      </w:r>
      <w:r w:rsidRPr="001C47CC" w:rsidR="00C80256">
        <w:rPr>
          <w:rFonts w:cs="Arial"/>
          <w:sz w:val="21"/>
          <w:szCs w:val="21"/>
        </w:rPr>
        <w:t xml:space="preserve">xtent of the </w:t>
      </w:r>
      <w:r w:rsidRPr="001C47CC" w:rsidR="0049796B">
        <w:rPr>
          <w:rFonts w:cs="Arial"/>
          <w:sz w:val="21"/>
          <w:szCs w:val="21"/>
        </w:rPr>
        <w:t>RPZ</w:t>
      </w:r>
      <w:r w:rsidRPr="001C47CC" w:rsidR="00580BB8">
        <w:rPr>
          <w:rFonts w:cs="Arial"/>
          <w:sz w:val="21"/>
          <w:szCs w:val="21"/>
        </w:rPr>
        <w:t xml:space="preserve"> and </w:t>
      </w:r>
      <w:r w:rsidRPr="001C47CC" w:rsidR="0075343B">
        <w:rPr>
          <w:rFonts w:cs="Arial"/>
          <w:sz w:val="21"/>
          <w:szCs w:val="21"/>
        </w:rPr>
        <w:t xml:space="preserve">the </w:t>
      </w:r>
      <w:r w:rsidRPr="001C47CC" w:rsidR="003D52A3">
        <w:rPr>
          <w:rFonts w:cs="Arial"/>
          <w:sz w:val="21"/>
          <w:szCs w:val="21"/>
        </w:rPr>
        <w:t xml:space="preserve">proposed permit parking bay </w:t>
      </w:r>
      <w:r w:rsidRPr="001C47CC" w:rsidR="00580BB8">
        <w:rPr>
          <w:rFonts w:cs="Arial"/>
          <w:sz w:val="21"/>
          <w:szCs w:val="21"/>
        </w:rPr>
        <w:t xml:space="preserve">details for </w:t>
      </w:r>
      <w:r w:rsidR="00EE6786">
        <w:rPr>
          <w:rFonts w:cs="Arial"/>
          <w:bCs/>
          <w:iCs/>
          <w:sz w:val="21"/>
          <w:szCs w:val="21"/>
        </w:rPr>
        <w:t>Armstrong Close.</w:t>
      </w:r>
    </w:p>
    <w:p w:rsidRPr="00610D2C" w:rsidR="00E92728" w:rsidP="00A84854" w:rsidRDefault="00E92728" w14:paraId="1F71E6A2" w14:textId="2BEC61BC">
      <w:pPr>
        <w:pStyle w:val="NoSpacing"/>
        <w:spacing w:after="120"/>
        <w:jc w:val="both"/>
        <w:rPr>
          <w:rFonts w:ascii="Arial" w:hAnsi="Arial" w:cs="Arial"/>
          <w:sz w:val="21"/>
          <w:szCs w:val="21"/>
        </w:rPr>
      </w:pPr>
      <w:r w:rsidRPr="00610D2C">
        <w:rPr>
          <w:rFonts w:ascii="Arial" w:hAnsi="Arial" w:cs="Arial"/>
          <w:sz w:val="21"/>
          <w:szCs w:val="21"/>
        </w:rPr>
        <w:t xml:space="preserve">These proposals are being </w:t>
      </w:r>
      <w:r w:rsidR="003A071C">
        <w:rPr>
          <w:rFonts w:ascii="Arial" w:hAnsi="Arial" w:cs="Arial"/>
          <w:sz w:val="21"/>
          <w:szCs w:val="21"/>
        </w:rPr>
        <w:t>in</w:t>
      </w:r>
      <w:r w:rsidRPr="00610D2C">
        <w:rPr>
          <w:rFonts w:ascii="Arial" w:hAnsi="Arial" w:cs="Arial"/>
          <w:sz w:val="21"/>
          <w:szCs w:val="21"/>
        </w:rPr>
        <w:t xml:space="preserve">formally advertised between </w:t>
      </w:r>
      <w:r w:rsidRPr="003A6307" w:rsidR="008415A7">
        <w:rPr>
          <w:rFonts w:ascii="Arial" w:hAnsi="Arial" w:cs="Arial"/>
          <w:b/>
          <w:iCs/>
          <w:sz w:val="21"/>
          <w:szCs w:val="21"/>
        </w:rPr>
        <w:t>24</w:t>
      </w:r>
      <w:r w:rsidRPr="003A6307" w:rsidR="008415A7">
        <w:rPr>
          <w:rFonts w:ascii="Arial" w:hAnsi="Arial" w:cs="Arial"/>
          <w:b/>
          <w:iCs/>
          <w:sz w:val="21"/>
          <w:szCs w:val="21"/>
          <w:vertAlign w:val="superscript"/>
        </w:rPr>
        <w:t>th</w:t>
      </w:r>
      <w:r w:rsidRPr="003A6307" w:rsidR="008415A7">
        <w:rPr>
          <w:rFonts w:ascii="Arial" w:hAnsi="Arial" w:cs="Arial"/>
          <w:b/>
          <w:iCs/>
          <w:sz w:val="21"/>
          <w:szCs w:val="21"/>
        </w:rPr>
        <w:t xml:space="preserve"> JULY – 11</w:t>
      </w:r>
      <w:r w:rsidRPr="003A6307" w:rsidR="008415A7">
        <w:rPr>
          <w:rFonts w:ascii="Arial" w:hAnsi="Arial" w:cs="Arial"/>
          <w:b/>
          <w:iCs/>
          <w:sz w:val="21"/>
          <w:szCs w:val="21"/>
          <w:vertAlign w:val="superscript"/>
        </w:rPr>
        <w:t>th</w:t>
      </w:r>
      <w:r w:rsidRPr="003A6307" w:rsidR="008415A7">
        <w:rPr>
          <w:rFonts w:ascii="Arial" w:hAnsi="Arial" w:cs="Arial"/>
          <w:b/>
          <w:iCs/>
          <w:sz w:val="21"/>
          <w:szCs w:val="21"/>
        </w:rPr>
        <w:t xml:space="preserve"> AUGUST 2023</w:t>
      </w:r>
      <w:r w:rsidRPr="00610D2C">
        <w:rPr>
          <w:rFonts w:ascii="Arial" w:hAnsi="Arial" w:cs="Arial"/>
          <w:sz w:val="21"/>
          <w:szCs w:val="21"/>
        </w:rPr>
        <w:t>. This period provides an opportunity for you to make representation either in support, or to object to the proposals</w:t>
      </w:r>
      <w:r w:rsidRPr="00737F7D">
        <w:rPr>
          <w:rFonts w:ascii="Arial" w:hAnsi="Arial" w:cs="Arial"/>
          <w:sz w:val="21"/>
          <w:szCs w:val="21"/>
        </w:rPr>
        <w:t>.</w:t>
      </w:r>
      <w:r w:rsidR="00067C8E">
        <w:rPr>
          <w:rFonts w:ascii="Arial" w:hAnsi="Arial" w:cs="Arial"/>
          <w:sz w:val="21"/>
          <w:szCs w:val="21"/>
        </w:rPr>
        <w:t xml:space="preserve"> </w:t>
      </w:r>
      <w:r w:rsidRPr="00737F7D" w:rsidR="00580BB8">
        <w:rPr>
          <w:rFonts w:ascii="Arial" w:hAnsi="Arial" w:cs="Arial"/>
          <w:sz w:val="21"/>
          <w:szCs w:val="21"/>
        </w:rPr>
        <w:t>Should</w:t>
      </w:r>
      <w:r w:rsidRPr="00737F7D" w:rsidR="00F02EA2">
        <w:rPr>
          <w:rFonts w:ascii="Arial" w:hAnsi="Arial" w:cs="Arial"/>
          <w:sz w:val="21"/>
          <w:szCs w:val="21"/>
        </w:rPr>
        <w:t xml:space="preserve"> </w:t>
      </w:r>
      <w:r w:rsidRPr="00737F7D" w:rsidR="00DE347D">
        <w:rPr>
          <w:rFonts w:ascii="Arial" w:hAnsi="Arial" w:cs="Arial"/>
          <w:sz w:val="21"/>
          <w:szCs w:val="21"/>
        </w:rPr>
        <w:t xml:space="preserve">you wish </w:t>
      </w:r>
      <w:r w:rsidRPr="00737F7D" w:rsidR="00F02EA2">
        <w:rPr>
          <w:rFonts w:ascii="Arial" w:hAnsi="Arial" w:cs="Arial"/>
          <w:sz w:val="21"/>
          <w:szCs w:val="21"/>
        </w:rPr>
        <w:t xml:space="preserve">to make an </w:t>
      </w:r>
      <w:r w:rsidRPr="00737F7D" w:rsidR="00543291">
        <w:rPr>
          <w:rFonts w:ascii="Arial" w:hAnsi="Arial" w:cs="Arial"/>
          <w:sz w:val="21"/>
          <w:szCs w:val="21"/>
        </w:rPr>
        <w:t>o</w:t>
      </w:r>
      <w:r w:rsidRPr="00737F7D">
        <w:rPr>
          <w:rFonts w:ascii="Arial" w:hAnsi="Arial" w:cs="Arial"/>
          <w:sz w:val="21"/>
          <w:szCs w:val="21"/>
        </w:rPr>
        <w:t>bjection</w:t>
      </w:r>
      <w:r w:rsidRPr="00737F7D" w:rsidR="00402173">
        <w:rPr>
          <w:rFonts w:ascii="Arial" w:hAnsi="Arial" w:cs="Arial"/>
          <w:sz w:val="21"/>
          <w:szCs w:val="21"/>
        </w:rPr>
        <w:t xml:space="preserve"> </w:t>
      </w:r>
      <w:r w:rsidRPr="00737F7D">
        <w:rPr>
          <w:rFonts w:ascii="Arial" w:hAnsi="Arial" w:cs="Arial"/>
          <w:sz w:val="21"/>
          <w:szCs w:val="21"/>
        </w:rPr>
        <w:t>or any other representations related to the</w:t>
      </w:r>
      <w:r w:rsidRPr="00737F7D" w:rsidR="00F02EA2">
        <w:rPr>
          <w:rFonts w:ascii="Arial" w:hAnsi="Arial" w:cs="Arial"/>
          <w:sz w:val="21"/>
          <w:szCs w:val="21"/>
        </w:rPr>
        <w:t>se proposals</w:t>
      </w:r>
      <w:r w:rsidRPr="00737F7D" w:rsidR="006D6127">
        <w:rPr>
          <w:rFonts w:ascii="Arial" w:hAnsi="Arial" w:cs="Arial"/>
          <w:sz w:val="21"/>
          <w:szCs w:val="21"/>
        </w:rPr>
        <w:t xml:space="preserve"> and</w:t>
      </w:r>
      <w:r w:rsidRPr="00737F7D" w:rsidR="00F02EA2">
        <w:rPr>
          <w:rFonts w:ascii="Arial" w:hAnsi="Arial" w:cs="Arial"/>
          <w:sz w:val="21"/>
          <w:szCs w:val="21"/>
        </w:rPr>
        <w:t xml:space="preserve"> / or</w:t>
      </w:r>
      <w:r w:rsidRPr="00737F7D" w:rsidR="006D6127">
        <w:rPr>
          <w:rFonts w:ascii="Arial" w:hAnsi="Arial" w:cs="Arial"/>
          <w:sz w:val="21"/>
          <w:szCs w:val="21"/>
        </w:rPr>
        <w:t xml:space="preserve"> </w:t>
      </w:r>
      <w:r w:rsidRPr="00737F7D" w:rsidR="000F6080">
        <w:rPr>
          <w:rFonts w:ascii="Arial" w:hAnsi="Arial" w:cs="Arial"/>
          <w:sz w:val="21"/>
          <w:szCs w:val="21"/>
        </w:rPr>
        <w:t xml:space="preserve">the </w:t>
      </w:r>
      <w:r w:rsidRPr="00737F7D" w:rsidR="006D6127">
        <w:rPr>
          <w:rFonts w:ascii="Arial" w:hAnsi="Arial" w:cs="Arial"/>
          <w:sz w:val="21"/>
          <w:szCs w:val="21"/>
        </w:rPr>
        <w:t xml:space="preserve">associated </w:t>
      </w:r>
      <w:r w:rsidRPr="00737F7D">
        <w:rPr>
          <w:rFonts w:ascii="Arial" w:hAnsi="Arial" w:cs="Arial"/>
          <w:sz w:val="21"/>
          <w:szCs w:val="21"/>
        </w:rPr>
        <w:t xml:space="preserve">waiting restrictions, </w:t>
      </w:r>
      <w:r w:rsidRPr="00737F7D" w:rsidR="00A739D6">
        <w:rPr>
          <w:rFonts w:ascii="Arial" w:hAnsi="Arial" w:cs="Arial"/>
          <w:sz w:val="21"/>
          <w:szCs w:val="21"/>
        </w:rPr>
        <w:t xml:space="preserve">please </w:t>
      </w:r>
      <w:r w:rsidRPr="00737F7D">
        <w:rPr>
          <w:rFonts w:ascii="Arial" w:hAnsi="Arial" w:cs="Arial"/>
          <w:sz w:val="21"/>
          <w:szCs w:val="21"/>
        </w:rPr>
        <w:t>specify the grounds on which they are made,</w:t>
      </w:r>
      <w:r w:rsidRPr="00737F7D" w:rsidR="00B32138">
        <w:rPr>
          <w:rFonts w:ascii="Arial" w:hAnsi="Arial" w:cs="Arial"/>
          <w:sz w:val="21"/>
          <w:szCs w:val="21"/>
        </w:rPr>
        <w:t xml:space="preserve"> and send to </w:t>
      </w:r>
      <w:hyperlink w:history="1" r:id="rId13">
        <w:r w:rsidRPr="00737F7D" w:rsidR="005261A8">
          <w:rPr>
            <w:rStyle w:val="Hyperlink"/>
            <w:rFonts w:ascii="Arial" w:hAnsi="Arial" w:cs="Arial"/>
            <w:sz w:val="21"/>
            <w:szCs w:val="21"/>
          </w:rPr>
          <w:t>consultations@suffolkhighways.org</w:t>
        </w:r>
      </w:hyperlink>
      <w:r w:rsidRPr="00737F7D" w:rsidR="005261A8">
        <w:rPr>
          <w:rFonts w:ascii="Arial" w:hAnsi="Arial" w:cs="Arial"/>
          <w:sz w:val="21"/>
          <w:szCs w:val="21"/>
        </w:rPr>
        <w:t xml:space="preserve"> or phone our customer service centre on </w:t>
      </w:r>
      <w:r w:rsidRPr="003C0037" w:rsidR="003C0037">
        <w:rPr>
          <w:rFonts w:ascii="Arial" w:hAnsi="Arial" w:eastAsia="Times New Roman" w:cs="Arial"/>
          <w:sz w:val="21"/>
          <w:szCs w:val="21"/>
        </w:rPr>
        <w:t>0345 606 6171</w:t>
      </w:r>
      <w:r w:rsidRPr="00737F7D" w:rsidR="005261A8">
        <w:rPr>
          <w:rFonts w:ascii="Arial" w:hAnsi="Arial" w:cs="Arial"/>
          <w:sz w:val="21"/>
          <w:szCs w:val="21"/>
        </w:rPr>
        <w:t xml:space="preserve"> quoting </w:t>
      </w:r>
      <w:r w:rsidRPr="00737F7D" w:rsidR="00737F7D">
        <w:rPr>
          <w:rFonts w:ascii="Arial" w:hAnsi="Arial" w:cs="Arial"/>
          <w:sz w:val="21"/>
          <w:szCs w:val="21"/>
        </w:rPr>
        <w:t>the reference 227852 ALL SAINTS RPZ</w:t>
      </w:r>
      <w:bookmarkStart w:name="docref" w:id="2"/>
      <w:bookmarkEnd w:id="2"/>
      <w:r w:rsidRPr="00737F7D" w:rsidR="00737F7D">
        <w:rPr>
          <w:rFonts w:ascii="Arial" w:hAnsi="Arial" w:cs="Arial"/>
          <w:sz w:val="21"/>
          <w:szCs w:val="21"/>
        </w:rPr>
        <w:t>.</w:t>
      </w:r>
    </w:p>
    <w:p w:rsidRPr="001C47CC" w:rsidR="00E92728" w:rsidP="006611CD" w:rsidRDefault="00E92728" w14:paraId="58A01080" w14:textId="694C1963">
      <w:pPr>
        <w:spacing w:after="120"/>
        <w:jc w:val="both"/>
        <w:rPr>
          <w:sz w:val="21"/>
          <w:szCs w:val="21"/>
        </w:rPr>
      </w:pPr>
      <w:r w:rsidRPr="001C47CC">
        <w:rPr>
          <w:rFonts w:eastAsia="Calibri" w:cs="Arial"/>
          <w:sz w:val="21"/>
          <w:szCs w:val="21"/>
        </w:rPr>
        <w:t>Once the closing date for receiving objections and comments has</w:t>
      </w:r>
      <w:r w:rsidRPr="001C47CC">
        <w:rPr>
          <w:rFonts w:eastAsia="Calibri" w:cs="Arial"/>
          <w:sz w:val="21"/>
          <w:szCs w:val="21"/>
          <w:lang w:eastAsia="en-GB"/>
        </w:rPr>
        <w:t xml:space="preserve"> passed all comments </w:t>
      </w:r>
      <w:r w:rsidRPr="001C47CC" w:rsidR="00BC4550">
        <w:rPr>
          <w:rFonts w:eastAsia="Calibri" w:cs="Arial"/>
          <w:sz w:val="21"/>
          <w:szCs w:val="21"/>
          <w:lang w:eastAsia="en-GB"/>
        </w:rPr>
        <w:t xml:space="preserve">will be reviewed </w:t>
      </w:r>
      <w:r w:rsidRPr="001C47CC">
        <w:rPr>
          <w:rFonts w:eastAsia="Calibri" w:cs="Arial"/>
          <w:sz w:val="21"/>
          <w:szCs w:val="21"/>
          <w:lang w:eastAsia="en-GB"/>
        </w:rPr>
        <w:t xml:space="preserve">and a decision will be made </w:t>
      </w:r>
      <w:r w:rsidRPr="001C47CC" w:rsidR="00692BF3">
        <w:rPr>
          <w:rFonts w:eastAsia="Calibri" w:cs="Arial"/>
          <w:sz w:val="21"/>
          <w:szCs w:val="21"/>
          <w:lang w:eastAsia="en-GB"/>
        </w:rPr>
        <w:t xml:space="preserve">by senior </w:t>
      </w:r>
      <w:r w:rsidRPr="001C47CC" w:rsidR="00831C52">
        <w:rPr>
          <w:rFonts w:eastAsia="Calibri" w:cs="Arial"/>
          <w:sz w:val="21"/>
          <w:szCs w:val="21"/>
          <w:lang w:eastAsia="en-GB"/>
        </w:rPr>
        <w:t xml:space="preserve">councillors and </w:t>
      </w:r>
      <w:r w:rsidRPr="001C47CC" w:rsidR="00692BF3">
        <w:rPr>
          <w:rFonts w:eastAsia="Calibri" w:cs="Arial"/>
          <w:sz w:val="21"/>
          <w:szCs w:val="21"/>
          <w:lang w:eastAsia="en-GB"/>
        </w:rPr>
        <w:t>officers from the Council</w:t>
      </w:r>
      <w:r w:rsidRPr="001C47CC" w:rsidR="006E23DC">
        <w:rPr>
          <w:rFonts w:eastAsia="Calibri" w:cs="Arial"/>
          <w:sz w:val="21"/>
          <w:szCs w:val="21"/>
          <w:lang w:eastAsia="en-GB"/>
        </w:rPr>
        <w:t xml:space="preserve"> </w:t>
      </w:r>
      <w:r w:rsidRPr="001C47CC">
        <w:rPr>
          <w:rFonts w:eastAsia="Calibri" w:cs="Arial"/>
          <w:sz w:val="21"/>
          <w:szCs w:val="21"/>
          <w:lang w:eastAsia="en-GB"/>
        </w:rPr>
        <w:t>on whether this scheme is</w:t>
      </w:r>
      <w:r w:rsidR="00737F7D">
        <w:rPr>
          <w:rFonts w:eastAsia="Calibri" w:cs="Arial"/>
          <w:sz w:val="21"/>
          <w:szCs w:val="21"/>
          <w:lang w:eastAsia="en-GB"/>
        </w:rPr>
        <w:t xml:space="preserve"> taken further to</w:t>
      </w:r>
      <w:r w:rsidR="00E85EF7">
        <w:rPr>
          <w:rFonts w:eastAsia="Calibri" w:cs="Arial"/>
          <w:sz w:val="21"/>
          <w:szCs w:val="21"/>
          <w:lang w:eastAsia="en-GB"/>
        </w:rPr>
        <w:t xml:space="preserve"> a formal consultation process</w:t>
      </w:r>
      <w:r w:rsidRPr="001C47CC" w:rsidR="00692BF3">
        <w:rPr>
          <w:rFonts w:eastAsia="Calibri" w:cs="Arial"/>
          <w:sz w:val="21"/>
          <w:szCs w:val="21"/>
          <w:lang w:eastAsia="en-GB"/>
        </w:rPr>
        <w:t>.</w:t>
      </w:r>
      <w:r w:rsidRPr="001C47CC" w:rsidR="00831C52">
        <w:rPr>
          <w:sz w:val="21"/>
          <w:szCs w:val="21"/>
        </w:rPr>
        <w:t xml:space="preserve"> </w:t>
      </w:r>
      <w:r w:rsidRPr="001C47CC" w:rsidR="006E23DC">
        <w:rPr>
          <w:rFonts w:eastAsia="Calibri" w:cs="Arial"/>
          <w:sz w:val="21"/>
          <w:szCs w:val="21"/>
          <w:lang w:eastAsia="en-GB"/>
        </w:rPr>
        <w:t xml:space="preserve">If a decision is made to introduce a new RPZ for your area, then this will be administered and enforced by </w:t>
      </w:r>
      <w:r w:rsidR="00C100FD">
        <w:rPr>
          <w:rFonts w:eastAsia="Calibri" w:cs="Arial"/>
          <w:sz w:val="21"/>
          <w:szCs w:val="21"/>
          <w:lang w:eastAsia="en-GB"/>
        </w:rPr>
        <w:t>West Suffolk</w:t>
      </w:r>
      <w:r w:rsidRPr="001C47CC" w:rsidR="006E23DC">
        <w:rPr>
          <w:rFonts w:eastAsia="Calibri" w:cs="Arial"/>
          <w:sz w:val="21"/>
          <w:szCs w:val="21"/>
          <w:lang w:eastAsia="en-GB"/>
        </w:rPr>
        <w:t xml:space="preserve"> Council on Suffolk County Council’s </w:t>
      </w:r>
      <w:proofErr w:type="gramStart"/>
      <w:r w:rsidRPr="001C47CC" w:rsidR="006E23DC">
        <w:rPr>
          <w:rFonts w:eastAsia="Calibri" w:cs="Arial"/>
          <w:sz w:val="21"/>
          <w:szCs w:val="21"/>
          <w:lang w:eastAsia="en-GB"/>
        </w:rPr>
        <w:t>behalf</w:t>
      </w:r>
      <w:proofErr w:type="gramEnd"/>
      <w:r w:rsidRPr="001C47CC" w:rsidR="006E23DC">
        <w:rPr>
          <w:rFonts w:eastAsia="Calibri" w:cs="Arial"/>
          <w:sz w:val="21"/>
          <w:szCs w:val="21"/>
          <w:lang w:eastAsia="en-GB"/>
        </w:rPr>
        <w:t xml:space="preserve"> and they will write to all affected residents and businesses separately closer to the date when the RPZ would be introduced to provide details about how to apply for a permit(s).  </w:t>
      </w:r>
    </w:p>
    <w:p w:rsidRPr="001C47CC" w:rsidR="00E92728" w:rsidP="00C07B7D" w:rsidRDefault="00E92728" w14:paraId="0FA5F21E" w14:textId="77777777">
      <w:pPr>
        <w:pStyle w:val="Header"/>
        <w:tabs>
          <w:tab w:val="clear" w:pos="4320"/>
          <w:tab w:val="clear" w:pos="8640"/>
        </w:tabs>
        <w:spacing w:after="120"/>
        <w:rPr>
          <w:sz w:val="21"/>
          <w:szCs w:val="21"/>
        </w:rPr>
      </w:pPr>
      <w:r w:rsidRPr="001C47CC">
        <w:rPr>
          <w:sz w:val="21"/>
          <w:szCs w:val="21"/>
        </w:rPr>
        <w:t>Yours sincerely,</w:t>
      </w:r>
    </w:p>
    <w:p w:rsidR="001C47CC" w:rsidRDefault="00AA174A" w14:paraId="3570F835" w14:textId="2D633BC4">
      <w:pPr>
        <w:rPr>
          <w:b/>
          <w:bCs/>
          <w:sz w:val="21"/>
          <w:szCs w:val="21"/>
        </w:rPr>
      </w:pPr>
      <w:r w:rsidRPr="001C47CC">
        <w:rPr>
          <w:b/>
          <w:bCs/>
          <w:sz w:val="21"/>
          <w:szCs w:val="21"/>
        </w:rPr>
        <w:t xml:space="preserve">   </w:t>
      </w:r>
    </w:p>
    <w:p w:rsidR="001C47CC" w:rsidRDefault="0044376A" w14:paraId="1FAB2A4C" w14:textId="72F53616">
      <w:pPr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James Prime</w:t>
      </w:r>
    </w:p>
    <w:p w:rsidR="001C47CC" w:rsidRDefault="0044376A" w14:paraId="707D7DDC" w14:textId="625FCF33">
      <w:pPr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Design</w:t>
      </w:r>
      <w:r w:rsidRPr="001C47CC" w:rsidR="00402173">
        <w:rPr>
          <w:b/>
          <w:bCs/>
          <w:sz w:val="21"/>
          <w:szCs w:val="21"/>
        </w:rPr>
        <w:t xml:space="preserve"> Engineer</w:t>
      </w:r>
    </w:p>
    <w:p w:rsidR="001C47CC" w:rsidRDefault="00402173" w14:paraId="03CD2F58" w14:textId="61B403C2">
      <w:pPr>
        <w:rPr>
          <w:b/>
          <w:bCs/>
          <w:sz w:val="21"/>
          <w:szCs w:val="21"/>
        </w:rPr>
      </w:pPr>
      <w:r w:rsidRPr="001C47CC">
        <w:rPr>
          <w:b/>
          <w:bCs/>
          <w:sz w:val="21"/>
          <w:szCs w:val="21"/>
        </w:rPr>
        <w:t>Suffolk Highways</w:t>
      </w:r>
    </w:p>
    <w:p w:rsidRPr="001C47CC" w:rsidR="0044376A" w:rsidRDefault="0044376A" w14:paraId="2622F8E3" w14:textId="77777777">
      <w:pPr>
        <w:rPr>
          <w:b/>
          <w:bCs/>
          <w:sz w:val="21"/>
          <w:szCs w:val="21"/>
        </w:rPr>
      </w:pPr>
    </w:p>
    <w:p w:rsidRPr="006C74D5" w:rsidR="009E036E" w:rsidP="009E036E" w:rsidRDefault="009E036E" w14:paraId="67AFA26B" w14:textId="309BEDFD">
      <w:pPr>
        <w:jc w:val="both"/>
        <w:rPr>
          <w:sz w:val="21"/>
          <w:szCs w:val="21"/>
        </w:rPr>
      </w:pPr>
      <w:bookmarkStart w:name="_Hlk19604316" w:id="3"/>
    </w:p>
    <w:p w:rsidRPr="006C74D5" w:rsidR="009E036E" w:rsidP="009E036E" w:rsidRDefault="009E036E" w14:paraId="57F6CA0C" w14:textId="77777777">
      <w:pPr>
        <w:jc w:val="both"/>
        <w:rPr>
          <w:sz w:val="21"/>
          <w:szCs w:val="21"/>
        </w:rPr>
      </w:pPr>
      <w:r w:rsidRPr="006C74D5">
        <w:rPr>
          <w:sz w:val="21"/>
          <w:szCs w:val="21"/>
        </w:rPr>
        <w:t>Fees incurred as a result of this scheme would be as follows:</w:t>
      </w:r>
    </w:p>
    <w:p w:rsidRPr="006C74D5" w:rsidR="009E036E" w:rsidP="009E036E" w:rsidRDefault="009E036E" w14:paraId="31B20CC5" w14:textId="050400CD">
      <w:pPr>
        <w:jc w:val="both"/>
        <w:rPr>
          <w:sz w:val="21"/>
          <w:szCs w:val="21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5812"/>
        <w:gridCol w:w="3255"/>
      </w:tblGrid>
      <w:tr w:rsidRPr="006C74D5" w:rsidR="009E036E" w:rsidTr="00AA6F64" w14:paraId="544758F7" w14:textId="77777777">
        <w:tc>
          <w:tcPr>
            <w:tcW w:w="5812" w:type="dxa"/>
            <w:hideMark/>
          </w:tcPr>
          <w:p w:rsidRPr="006C74D5" w:rsidR="009E036E" w:rsidP="00AA6F64" w:rsidRDefault="009E036E" w14:paraId="16A0B650" w14:textId="77777777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>First Resident Permit (car or motorcycle)</w:t>
            </w:r>
          </w:p>
        </w:tc>
        <w:tc>
          <w:tcPr>
            <w:tcW w:w="3255" w:type="dxa"/>
            <w:hideMark/>
          </w:tcPr>
          <w:p w:rsidRPr="006C74D5" w:rsidR="009E036E" w:rsidP="00AA6F64" w:rsidRDefault="009E036E" w14:paraId="2E7EDF40" w14:textId="091A86AB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>£</w:t>
            </w:r>
            <w:r w:rsidR="00CE5FC0">
              <w:rPr>
                <w:sz w:val="21"/>
                <w:szCs w:val="21"/>
              </w:rPr>
              <w:t>8</w:t>
            </w:r>
            <w:r w:rsidRPr="006C74D5">
              <w:rPr>
                <w:sz w:val="21"/>
                <w:szCs w:val="21"/>
              </w:rPr>
              <w:t>0</w:t>
            </w:r>
            <w:r w:rsidRPr="006C74D5">
              <w:rPr>
                <w:sz w:val="21"/>
                <w:szCs w:val="21"/>
              </w:rPr>
              <w:tab/>
              <w:t>Annual Fee</w:t>
            </w:r>
          </w:p>
        </w:tc>
      </w:tr>
      <w:tr w:rsidRPr="006C74D5" w:rsidR="009E036E" w:rsidTr="00AA6F64" w14:paraId="0DBB5695" w14:textId="77777777">
        <w:tc>
          <w:tcPr>
            <w:tcW w:w="5812" w:type="dxa"/>
            <w:hideMark/>
          </w:tcPr>
          <w:p w:rsidRPr="006C74D5" w:rsidR="009E036E" w:rsidP="00AA6F64" w:rsidRDefault="009E036E" w14:paraId="054ECAE7" w14:textId="143ABC5F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>Business Permit</w:t>
            </w:r>
          </w:p>
        </w:tc>
        <w:tc>
          <w:tcPr>
            <w:tcW w:w="3255" w:type="dxa"/>
            <w:hideMark/>
          </w:tcPr>
          <w:p w:rsidRPr="006C74D5" w:rsidR="009E036E" w:rsidP="00AA6F64" w:rsidRDefault="009E036E" w14:paraId="3ACAB62B" w14:textId="07F79656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>£2</w:t>
            </w:r>
            <w:r w:rsidR="0044376A">
              <w:rPr>
                <w:sz w:val="21"/>
                <w:szCs w:val="21"/>
              </w:rPr>
              <w:t>4</w:t>
            </w:r>
            <w:r w:rsidRPr="006C74D5">
              <w:rPr>
                <w:sz w:val="21"/>
                <w:szCs w:val="21"/>
              </w:rPr>
              <w:t xml:space="preserve">0 </w:t>
            </w:r>
            <w:r w:rsidRPr="006C74D5">
              <w:rPr>
                <w:sz w:val="21"/>
                <w:szCs w:val="21"/>
              </w:rPr>
              <w:tab/>
              <w:t>Annual Fee</w:t>
            </w:r>
          </w:p>
        </w:tc>
      </w:tr>
      <w:tr w:rsidRPr="006C74D5" w:rsidR="009E036E" w:rsidTr="00AA6F64" w14:paraId="3A5D87CF" w14:textId="77777777">
        <w:tc>
          <w:tcPr>
            <w:tcW w:w="5812" w:type="dxa"/>
            <w:hideMark/>
          </w:tcPr>
          <w:p w:rsidRPr="006C74D5" w:rsidR="009E036E" w:rsidP="00AA6F64" w:rsidRDefault="009E036E" w14:paraId="66F54621" w14:textId="4D1FD859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 xml:space="preserve">Visitor Permits (booklet of </w:t>
            </w:r>
            <w:r w:rsidR="00E116E0">
              <w:rPr>
                <w:sz w:val="21"/>
                <w:szCs w:val="21"/>
              </w:rPr>
              <w:t>ten</w:t>
            </w:r>
            <w:r w:rsidRPr="006C74D5">
              <w:rPr>
                <w:sz w:val="21"/>
                <w:szCs w:val="21"/>
              </w:rPr>
              <w:t xml:space="preserve"> 1-day Vouchers)</w:t>
            </w:r>
          </w:p>
        </w:tc>
        <w:tc>
          <w:tcPr>
            <w:tcW w:w="3255" w:type="dxa"/>
            <w:hideMark/>
          </w:tcPr>
          <w:p w:rsidRPr="006C74D5" w:rsidR="009E036E" w:rsidP="00AA6F64" w:rsidRDefault="009E036E" w14:paraId="6A903C13" w14:textId="1B484943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>£</w:t>
            </w:r>
            <w:r w:rsidR="00E116E0">
              <w:rPr>
                <w:sz w:val="21"/>
                <w:szCs w:val="21"/>
              </w:rPr>
              <w:t>10</w:t>
            </w:r>
            <w:r w:rsidRPr="006C74D5">
              <w:rPr>
                <w:sz w:val="21"/>
                <w:szCs w:val="21"/>
              </w:rPr>
              <w:t xml:space="preserve"> (up to a maximum of 12 booklets per year)</w:t>
            </w:r>
          </w:p>
        </w:tc>
      </w:tr>
      <w:tr w:rsidRPr="006C74D5" w:rsidR="009E036E" w:rsidTr="00AA6F64" w14:paraId="72B10DD8" w14:textId="77777777">
        <w:tc>
          <w:tcPr>
            <w:tcW w:w="5812" w:type="dxa"/>
            <w:hideMark/>
          </w:tcPr>
          <w:p w:rsidRPr="006C74D5" w:rsidR="009E036E" w:rsidP="00AA6F64" w:rsidRDefault="00BA6239" w14:paraId="312FE10C" w14:textId="7157F07B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Replacement Permit (lost, stolen or damaged)</w:t>
            </w:r>
          </w:p>
        </w:tc>
        <w:tc>
          <w:tcPr>
            <w:tcW w:w="3255" w:type="dxa"/>
            <w:hideMark/>
          </w:tcPr>
          <w:p w:rsidRPr="006C74D5" w:rsidR="009E036E" w:rsidP="00AA6F64" w:rsidRDefault="00D36E5B" w14:paraId="14D962D4" w14:textId="34C23375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£12.50</w:t>
            </w:r>
          </w:p>
        </w:tc>
      </w:tr>
    </w:tbl>
    <w:p w:rsidRPr="006C74D5" w:rsidR="009E036E" w:rsidP="009E036E" w:rsidRDefault="009E036E" w14:paraId="0D6D0578" w14:textId="35F03ED8">
      <w:pPr>
        <w:jc w:val="both"/>
        <w:rPr>
          <w:sz w:val="21"/>
          <w:szCs w:val="21"/>
        </w:rPr>
      </w:pPr>
    </w:p>
    <w:p w:rsidRPr="006C74D5" w:rsidR="009E036E" w:rsidP="009E036E" w:rsidRDefault="009E036E" w14:paraId="2A777296" w14:textId="77777777">
      <w:pPr>
        <w:jc w:val="both"/>
        <w:rPr>
          <w:sz w:val="21"/>
          <w:szCs w:val="21"/>
        </w:rPr>
      </w:pPr>
      <w:r w:rsidRPr="006C74D5">
        <w:rPr>
          <w:sz w:val="21"/>
          <w:szCs w:val="21"/>
        </w:rPr>
        <w:t>These fees are set to cover the cost of enforcing the restrictions and operating the Scheme, and not with the intention of making a profit.</w:t>
      </w:r>
    </w:p>
    <w:p w:rsidRPr="006C74D5" w:rsidR="009E036E" w:rsidP="009E036E" w:rsidRDefault="009E036E" w14:paraId="1BBE6775" w14:textId="77777777">
      <w:pPr>
        <w:jc w:val="both"/>
        <w:rPr>
          <w:sz w:val="21"/>
          <w:szCs w:val="21"/>
        </w:rPr>
      </w:pPr>
    </w:p>
    <w:p w:rsidRPr="006C74D5" w:rsidR="009E036E" w:rsidP="00DE1D3B" w:rsidRDefault="009E036E" w14:paraId="7293ACF9" w14:textId="4E160839">
      <w:pPr>
        <w:rPr>
          <w:sz w:val="21"/>
          <w:szCs w:val="21"/>
        </w:rPr>
      </w:pPr>
      <w:r w:rsidRPr="006C74D5">
        <w:rPr>
          <w:sz w:val="21"/>
          <w:szCs w:val="21"/>
        </w:rPr>
        <w:t>A copy of the</w:t>
      </w:r>
      <w:r w:rsidR="00F12B08">
        <w:rPr>
          <w:sz w:val="21"/>
          <w:szCs w:val="21"/>
        </w:rPr>
        <w:t xml:space="preserve"> draft</w:t>
      </w:r>
      <w:r w:rsidRPr="006C74D5">
        <w:rPr>
          <w:sz w:val="21"/>
          <w:szCs w:val="21"/>
        </w:rPr>
        <w:t xml:space="preserve"> plans showing the roads affected, together with a copy of the Council’s reasons for this proposal, </w:t>
      </w:r>
      <w:r w:rsidR="00052B6A">
        <w:rPr>
          <w:sz w:val="21"/>
          <w:szCs w:val="21"/>
        </w:rPr>
        <w:t>will be on display</w:t>
      </w:r>
      <w:r w:rsidR="00D27D8C">
        <w:rPr>
          <w:sz w:val="21"/>
          <w:szCs w:val="21"/>
        </w:rPr>
        <w:t xml:space="preserve"> between </w:t>
      </w:r>
      <w:r w:rsidRPr="003A6307" w:rsidR="008415A7">
        <w:rPr>
          <w:rFonts w:cs="Arial"/>
          <w:b/>
          <w:iCs/>
          <w:sz w:val="21"/>
          <w:szCs w:val="21"/>
        </w:rPr>
        <w:t>24</w:t>
      </w:r>
      <w:r w:rsidRPr="003A6307" w:rsidR="008415A7">
        <w:rPr>
          <w:rFonts w:cs="Arial"/>
          <w:b/>
          <w:iCs/>
          <w:sz w:val="21"/>
          <w:szCs w:val="21"/>
          <w:vertAlign w:val="superscript"/>
        </w:rPr>
        <w:t>th</w:t>
      </w:r>
      <w:r w:rsidRPr="003A6307" w:rsidR="008415A7">
        <w:rPr>
          <w:rFonts w:cs="Arial"/>
          <w:b/>
          <w:iCs/>
          <w:sz w:val="21"/>
          <w:szCs w:val="21"/>
        </w:rPr>
        <w:t xml:space="preserve"> JULY – 11</w:t>
      </w:r>
      <w:r w:rsidRPr="003A6307" w:rsidR="008415A7">
        <w:rPr>
          <w:rFonts w:cs="Arial"/>
          <w:b/>
          <w:iCs/>
          <w:sz w:val="21"/>
          <w:szCs w:val="21"/>
          <w:vertAlign w:val="superscript"/>
        </w:rPr>
        <w:t>th</w:t>
      </w:r>
      <w:r w:rsidRPr="003A6307" w:rsidR="008415A7">
        <w:rPr>
          <w:rFonts w:cs="Arial"/>
          <w:b/>
          <w:iCs/>
          <w:sz w:val="21"/>
          <w:szCs w:val="21"/>
        </w:rPr>
        <w:t xml:space="preserve"> AUGUST 2023</w:t>
      </w:r>
      <w:r w:rsidR="00DE1D3B">
        <w:rPr>
          <w:sz w:val="21"/>
          <w:szCs w:val="21"/>
        </w:rPr>
        <w:t xml:space="preserve"> at the following </w:t>
      </w:r>
      <w:proofErr w:type="gramStart"/>
      <w:r w:rsidR="00DE1D3B">
        <w:rPr>
          <w:sz w:val="21"/>
          <w:szCs w:val="21"/>
        </w:rPr>
        <w:t>address;</w:t>
      </w:r>
      <w:proofErr w:type="gramEnd"/>
      <w:r w:rsidR="00D27D8C">
        <w:rPr>
          <w:sz w:val="21"/>
          <w:szCs w:val="21"/>
        </w:rPr>
        <w:br/>
      </w:r>
      <w:r w:rsidR="00052B6A">
        <w:rPr>
          <w:sz w:val="21"/>
          <w:szCs w:val="21"/>
        </w:rPr>
        <w:t>Newmarket Town</w:t>
      </w:r>
      <w:r w:rsidR="009F74D7">
        <w:rPr>
          <w:sz w:val="21"/>
          <w:szCs w:val="21"/>
        </w:rPr>
        <w:t xml:space="preserve"> Council</w:t>
      </w:r>
      <w:r w:rsidR="00D27D8C">
        <w:rPr>
          <w:sz w:val="21"/>
          <w:szCs w:val="21"/>
        </w:rPr>
        <w:t>,</w:t>
      </w:r>
      <w:r w:rsidR="00D27D8C">
        <w:rPr>
          <w:sz w:val="21"/>
          <w:szCs w:val="21"/>
        </w:rPr>
        <w:br/>
      </w:r>
      <w:r w:rsidR="009F74D7">
        <w:rPr>
          <w:rFonts w:cs="Arial"/>
          <w:color w:val="202124"/>
          <w:sz w:val="21"/>
          <w:szCs w:val="21"/>
          <w:shd w:val="clear" w:color="auto" w:fill="FFFFFF"/>
        </w:rPr>
        <w:t>Memorial Hall,</w:t>
      </w:r>
      <w:r w:rsidR="00D27D8C">
        <w:rPr>
          <w:rFonts w:cs="Arial"/>
          <w:color w:val="202124"/>
          <w:sz w:val="21"/>
          <w:szCs w:val="21"/>
          <w:shd w:val="clear" w:color="auto" w:fill="FFFFFF"/>
        </w:rPr>
        <w:br/>
      </w:r>
      <w:r w:rsidR="009F74D7">
        <w:rPr>
          <w:rFonts w:cs="Arial"/>
          <w:color w:val="202124"/>
          <w:sz w:val="21"/>
          <w:szCs w:val="21"/>
          <w:shd w:val="clear" w:color="auto" w:fill="FFFFFF"/>
        </w:rPr>
        <w:t>High St,</w:t>
      </w:r>
      <w:r w:rsidR="00D27D8C">
        <w:rPr>
          <w:rFonts w:cs="Arial"/>
          <w:color w:val="202124"/>
          <w:sz w:val="21"/>
          <w:szCs w:val="21"/>
          <w:shd w:val="clear" w:color="auto" w:fill="FFFFFF"/>
        </w:rPr>
        <w:br/>
      </w:r>
      <w:r w:rsidR="009F74D7">
        <w:rPr>
          <w:rFonts w:cs="Arial"/>
          <w:color w:val="202124"/>
          <w:sz w:val="21"/>
          <w:szCs w:val="21"/>
          <w:shd w:val="clear" w:color="auto" w:fill="FFFFFF"/>
        </w:rPr>
        <w:t>Newmarket</w:t>
      </w:r>
      <w:r w:rsidR="00A66248">
        <w:rPr>
          <w:rFonts w:cs="Arial"/>
          <w:color w:val="202124"/>
          <w:sz w:val="21"/>
          <w:szCs w:val="21"/>
          <w:shd w:val="clear" w:color="auto" w:fill="FFFFFF"/>
        </w:rPr>
        <w:t>,</w:t>
      </w:r>
      <w:r w:rsidR="00A66248">
        <w:rPr>
          <w:rFonts w:cs="Arial"/>
          <w:color w:val="202124"/>
          <w:sz w:val="21"/>
          <w:szCs w:val="21"/>
          <w:shd w:val="clear" w:color="auto" w:fill="FFFFFF"/>
        </w:rPr>
        <w:br/>
      </w:r>
      <w:r w:rsidR="009F74D7">
        <w:rPr>
          <w:rFonts w:cs="Arial"/>
          <w:color w:val="202124"/>
          <w:sz w:val="21"/>
          <w:szCs w:val="21"/>
          <w:shd w:val="clear" w:color="auto" w:fill="FFFFFF"/>
        </w:rPr>
        <w:t>CB8 8JP</w:t>
      </w:r>
    </w:p>
    <w:p w:rsidRPr="006C74D5" w:rsidR="009E036E" w:rsidP="009E036E" w:rsidRDefault="009E036E" w14:paraId="265FB283" w14:textId="77777777">
      <w:pPr>
        <w:jc w:val="both"/>
        <w:rPr>
          <w:kern w:val="28"/>
          <w:sz w:val="21"/>
          <w:szCs w:val="21"/>
        </w:rPr>
      </w:pPr>
    </w:p>
    <w:p w:rsidRPr="006C74D5" w:rsidR="009E036E" w:rsidP="009E036E" w:rsidRDefault="009E036E" w14:paraId="5A436677" w14:textId="77777777">
      <w:pPr>
        <w:jc w:val="both"/>
        <w:rPr>
          <w:b/>
          <w:sz w:val="21"/>
          <w:szCs w:val="21"/>
        </w:rPr>
      </w:pPr>
    </w:p>
    <w:p w:rsidRPr="006C74D5" w:rsidR="009E036E" w:rsidP="009E036E" w:rsidRDefault="009E036E" w14:paraId="3ED5684C" w14:textId="77777777">
      <w:pPr>
        <w:jc w:val="both"/>
        <w:rPr>
          <w:sz w:val="21"/>
          <w:szCs w:val="21"/>
        </w:rPr>
      </w:pPr>
      <w:r w:rsidRPr="006C74D5">
        <w:rPr>
          <w:sz w:val="21"/>
          <w:szCs w:val="21"/>
        </w:rPr>
        <w:tab/>
      </w:r>
      <w:r w:rsidRPr="006C74D5">
        <w:rPr>
          <w:sz w:val="21"/>
          <w:szCs w:val="21"/>
        </w:rPr>
        <w:tab/>
      </w:r>
      <w:r w:rsidRPr="006C74D5">
        <w:rPr>
          <w:sz w:val="21"/>
          <w:szCs w:val="21"/>
        </w:rPr>
        <w:tab/>
      </w:r>
      <w:r w:rsidRPr="006C74D5">
        <w:rPr>
          <w:sz w:val="21"/>
          <w:szCs w:val="21"/>
        </w:rPr>
        <w:tab/>
      </w:r>
      <w:r w:rsidRPr="006C74D5">
        <w:rPr>
          <w:sz w:val="21"/>
          <w:szCs w:val="21"/>
        </w:rPr>
        <w:tab/>
      </w:r>
      <w:r w:rsidRPr="006C74D5">
        <w:rPr>
          <w:sz w:val="21"/>
          <w:szCs w:val="21"/>
        </w:rPr>
        <w:tab/>
      </w:r>
    </w:p>
    <w:p w:rsidR="00D66DF7" w:rsidP="00E92728" w:rsidRDefault="00D66DF7" w14:paraId="6E1098B5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  <w:bookmarkStart w:name="_Hlk55970754" w:id="4"/>
      <w:bookmarkEnd w:id="3"/>
    </w:p>
    <w:p w:rsidR="00D66DF7" w:rsidP="00E92728" w:rsidRDefault="00D66DF7" w14:paraId="7C45B5B9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16331D11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393FDD0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52D64500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DF023A2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E4B9213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77BEA74D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77A3A370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AD652EC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AEF809F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29608C4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7ADB61E0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2ED1E823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7148312E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15118DD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AC526A5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27BB447C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D0248F7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4871B1A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2005C71F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69A065CA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17D0CA3D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1AC8A3E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26229514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68DE2CC7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53CB605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27EA725A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522DD912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3D1E285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5E6539DE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3CEE97A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5BF0B5AB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1F5BFA0F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5677D5B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78E34FB1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2236783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6C90BA5B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31E31C7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5D09E75B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19705E3E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5C70CD0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Pr="00D66DF7" w:rsidR="00874EC7" w:rsidP="00E92728" w:rsidRDefault="00A51092" w14:paraId="3B8C0B98" w14:textId="1329B129">
      <w:pPr>
        <w:pStyle w:val="BodyText"/>
        <w:spacing w:after="0"/>
        <w:rPr>
          <w:rFonts w:cs="Arial"/>
          <w:b/>
          <w:iCs/>
          <w:sz w:val="21"/>
          <w:szCs w:val="21"/>
          <w:lang w:eastAsia="en-GB"/>
        </w:rPr>
      </w:pPr>
      <w:r w:rsidRPr="00D66DF7">
        <w:rPr>
          <w:rFonts w:cs="Arial"/>
          <w:b/>
          <w:iCs/>
          <w:sz w:val="21"/>
          <w:szCs w:val="21"/>
          <w:lang w:eastAsia="en-GB"/>
        </w:rPr>
        <w:t>PLAN SHOWING THE</w:t>
      </w:r>
      <w:r w:rsidRPr="00D66DF7" w:rsidR="00490315">
        <w:rPr>
          <w:rFonts w:cs="Arial"/>
          <w:b/>
          <w:iCs/>
          <w:sz w:val="21"/>
          <w:szCs w:val="21"/>
          <w:lang w:eastAsia="en-GB"/>
        </w:rPr>
        <w:t xml:space="preserve"> EXTENT OF THE PROPOSED </w:t>
      </w:r>
      <w:r w:rsidRPr="00D66DF7" w:rsidR="00D66DF7">
        <w:rPr>
          <w:rFonts w:cs="Arial"/>
          <w:b/>
          <w:iCs/>
          <w:sz w:val="21"/>
          <w:szCs w:val="21"/>
          <w:lang w:eastAsia="en-GB"/>
        </w:rPr>
        <w:t>ALL SAINTS</w:t>
      </w:r>
      <w:r w:rsidRPr="00D66DF7">
        <w:rPr>
          <w:rFonts w:cs="Arial"/>
          <w:b/>
          <w:iCs/>
          <w:sz w:val="21"/>
          <w:szCs w:val="21"/>
          <w:lang w:eastAsia="en-GB"/>
        </w:rPr>
        <w:t xml:space="preserve"> </w:t>
      </w:r>
      <w:r w:rsidRPr="00D66DF7" w:rsidR="009E036E">
        <w:rPr>
          <w:rFonts w:cs="Arial"/>
          <w:b/>
          <w:iCs/>
          <w:sz w:val="21"/>
          <w:szCs w:val="21"/>
          <w:lang w:eastAsia="en-GB"/>
        </w:rPr>
        <w:t>RESIDENTS PARKING ZONE</w:t>
      </w:r>
    </w:p>
    <w:bookmarkEnd w:id="4"/>
    <w:p w:rsidR="00A51092" w:rsidP="00E92728" w:rsidRDefault="00A51092" w14:paraId="4CA0047C" w14:textId="2EF3B23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A51092" w:rsidP="00E92728" w:rsidRDefault="00D66DF7" w14:paraId="68B2EE11" w14:textId="1941067E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  <w:r>
        <w:rPr>
          <w:rFonts w:cs="Arial"/>
          <w:b/>
          <w:iCs/>
          <w:noProof/>
          <w:sz w:val="22"/>
          <w:szCs w:val="22"/>
          <w:lang w:eastAsia="en-GB"/>
        </w:rPr>
        <w:drawing>
          <wp:anchor distT="0" distB="0" distL="114300" distR="114300" simplePos="0" relativeHeight="251658240" behindDoc="0" locked="0" layoutInCell="1" allowOverlap="1" wp14:editId="75FEC898" wp14:anchorId="260FCF76">
            <wp:simplePos x="0" y="0"/>
            <wp:positionH relativeFrom="margin">
              <wp:align>right</wp:align>
            </wp:positionH>
            <wp:positionV relativeFrom="paragraph">
              <wp:posOffset>1459865</wp:posOffset>
            </wp:positionV>
            <wp:extent cx="8601710" cy="6000115"/>
            <wp:effectExtent l="5397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" t="1338" r="619" b="1125"/>
                    <a:stretch/>
                  </pic:blipFill>
                  <pic:spPr bwMode="auto">
                    <a:xfrm rot="16200000">
                      <a:off x="0" y="0"/>
                      <a:ext cx="8601710" cy="600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7F85" w:rsidP="00E92728" w:rsidRDefault="00C27F85" w14:paraId="29DD3F55" w14:textId="448BB614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293096" w:rsidP="00E92728" w:rsidRDefault="00293096" w14:paraId="7922E51A" w14:textId="709EFCB5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293096" w:rsidP="00E92728" w:rsidRDefault="00293096" w14:paraId="2B873E05" w14:textId="0CBAD515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Pr="00D14C35" w:rsidR="001C62C6" w:rsidP="00930329" w:rsidRDefault="00E12448" w14:paraId="22025C86" w14:textId="5A9C976D">
      <w:pPr>
        <w:rPr>
          <w:rFonts w:cs="Arial"/>
          <w:sz w:val="21"/>
          <w:szCs w:val="21"/>
        </w:rPr>
      </w:pPr>
      <w:r w:rsidRPr="00D14C35">
        <w:rPr>
          <w:rFonts w:cs="Arial"/>
          <w:b/>
          <w:iCs/>
          <w:sz w:val="21"/>
          <w:szCs w:val="21"/>
          <w:lang w:eastAsia="en-GB"/>
        </w:rPr>
        <w:t xml:space="preserve">PLAN SHOWING THE PROPOSED </w:t>
      </w:r>
      <w:r w:rsidRPr="00D14C35" w:rsidR="00610D2C">
        <w:rPr>
          <w:rFonts w:cs="Arial"/>
          <w:b/>
          <w:iCs/>
          <w:sz w:val="21"/>
          <w:szCs w:val="21"/>
          <w:lang w:eastAsia="en-GB"/>
        </w:rPr>
        <w:t xml:space="preserve">RESIDENT PARKING </w:t>
      </w:r>
      <w:r w:rsidRPr="00D14C35" w:rsidR="009A6FA3">
        <w:rPr>
          <w:rFonts w:cs="Arial"/>
          <w:b/>
          <w:iCs/>
          <w:sz w:val="21"/>
          <w:szCs w:val="21"/>
          <w:lang w:eastAsia="en-GB"/>
        </w:rPr>
        <w:t>ZONE</w:t>
      </w:r>
      <w:r w:rsidRPr="00D14C35">
        <w:rPr>
          <w:rFonts w:cs="Arial"/>
          <w:b/>
          <w:iCs/>
          <w:sz w:val="21"/>
          <w:szCs w:val="21"/>
          <w:lang w:eastAsia="en-GB"/>
        </w:rPr>
        <w:t xml:space="preserve"> </w:t>
      </w:r>
      <w:r w:rsidRPr="00D14C35" w:rsidR="00610D2C">
        <w:rPr>
          <w:rFonts w:cs="Arial"/>
          <w:b/>
          <w:iCs/>
          <w:sz w:val="21"/>
          <w:szCs w:val="21"/>
          <w:lang w:eastAsia="en-GB"/>
        </w:rPr>
        <w:t>IN</w:t>
      </w:r>
      <w:r w:rsidRPr="00D14C35" w:rsidR="00930329">
        <w:rPr>
          <w:rFonts w:cs="Arial"/>
          <w:b/>
          <w:iCs/>
          <w:sz w:val="21"/>
          <w:szCs w:val="21"/>
          <w:lang w:eastAsia="en-GB"/>
        </w:rPr>
        <w:t xml:space="preserve"> </w:t>
      </w:r>
      <w:r w:rsidR="005F175E">
        <w:rPr>
          <w:rFonts w:cs="Arial"/>
          <w:b/>
          <w:iCs/>
          <w:sz w:val="21"/>
          <w:szCs w:val="21"/>
          <w:lang w:eastAsia="en-GB"/>
        </w:rPr>
        <w:t>A</w:t>
      </w:r>
      <w:r w:rsidR="00EE6786">
        <w:rPr>
          <w:rFonts w:cs="Arial"/>
          <w:b/>
          <w:iCs/>
          <w:sz w:val="21"/>
          <w:szCs w:val="21"/>
          <w:lang w:eastAsia="en-GB"/>
        </w:rPr>
        <w:t>RMSTRONG CLOSE</w:t>
      </w:r>
      <w:r w:rsidRPr="00B32667" w:rsidR="00391A3B">
        <w:rPr>
          <w:rFonts w:cs="Arial"/>
          <w:b/>
          <w:sz w:val="21"/>
          <w:szCs w:val="21"/>
        </w:rPr>
        <w:t>.</w:t>
      </w:r>
    </w:p>
    <w:p w:rsidR="005D322A" w:rsidP="00EB5447" w:rsidRDefault="008C21B0" w14:paraId="2E93D8F9" w14:textId="446A04F8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  <w:r>
        <w:rPr>
          <w:rFonts w:cs="Arial"/>
          <w:b/>
          <w:iCs/>
          <w:noProof/>
          <w:sz w:val="18"/>
          <w:szCs w:val="18"/>
          <w:lang w:eastAsia="en-GB"/>
        </w:rPr>
        <w:drawing>
          <wp:anchor distT="0" distB="0" distL="114300" distR="114300" simplePos="0" relativeHeight="251659264" behindDoc="0" locked="0" layoutInCell="1" allowOverlap="1" wp14:editId="324D65CD" wp14:anchorId="251807A3">
            <wp:simplePos x="0" y="0"/>
            <wp:positionH relativeFrom="margin">
              <wp:align>right</wp:align>
            </wp:positionH>
            <wp:positionV relativeFrom="paragraph">
              <wp:posOffset>193040</wp:posOffset>
            </wp:positionV>
            <wp:extent cx="6071870" cy="8686800"/>
            <wp:effectExtent l="0" t="0" r="508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" t="1672" r="2304" b="1980"/>
                    <a:stretch/>
                  </pic:blipFill>
                  <pic:spPr bwMode="auto">
                    <a:xfrm>
                      <a:off x="0" y="0"/>
                      <a:ext cx="607187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D322A" w:rsidSect="00240762">
      <w:footerReference w:type="default" r:id="rId16"/>
      <w:headerReference w:type="first" r:id="rId17"/>
      <w:footerReference w:type="first" r:id="rId18"/>
      <w:pgSz w:w="11906" w:h="16838" w:code="9"/>
      <w:pgMar w:top="426" w:right="1134" w:bottom="284" w:left="1134" w:header="720" w:footer="41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FD6106" w14:textId="77777777" w:rsidR="001816E5" w:rsidRDefault="001816E5">
      <w:r>
        <w:separator/>
      </w:r>
    </w:p>
  </w:endnote>
  <w:endnote w:type="continuationSeparator" w:id="0">
    <w:p w14:paraId="4A9F8E17" w14:textId="77777777" w:rsidR="001816E5" w:rsidRDefault="001816E5">
      <w:r>
        <w:continuationSeparator/>
      </w:r>
    </w:p>
  </w:endnote>
  <w:endnote w:type="continuationNotice" w:id="1">
    <w:p w14:paraId="2F8713CC" w14:textId="77777777" w:rsidR="001816E5" w:rsidRDefault="001816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706994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4A98F0" w14:textId="2EE9CB1B" w:rsidR="00BA3BF9" w:rsidRDefault="00BA3BF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D7EB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264470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4B85B1" w14:textId="6A5F234E" w:rsidR="00BA3BF9" w:rsidRDefault="00BA3BF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D7EB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DD19B9D" w14:textId="77777777" w:rsidR="00BA3BF9" w:rsidRDefault="00BA3B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F4A215" w14:textId="77777777" w:rsidR="001816E5" w:rsidRDefault="001816E5">
      <w:r>
        <w:separator/>
      </w:r>
    </w:p>
  </w:footnote>
  <w:footnote w:type="continuationSeparator" w:id="0">
    <w:p w14:paraId="4CB561F3" w14:textId="77777777" w:rsidR="001816E5" w:rsidRDefault="001816E5">
      <w:r>
        <w:continuationSeparator/>
      </w:r>
    </w:p>
  </w:footnote>
  <w:footnote w:type="continuationNotice" w:id="1">
    <w:p w14:paraId="4FD87944" w14:textId="77777777" w:rsidR="001816E5" w:rsidRDefault="001816E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FF735" w14:textId="0330058C" w:rsidR="00943895" w:rsidRDefault="002B663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7683AA0" wp14:editId="4ACB9909">
          <wp:simplePos x="0" y="0"/>
          <wp:positionH relativeFrom="column">
            <wp:posOffset>-638381</wp:posOffset>
          </wp:positionH>
          <wp:positionV relativeFrom="paragraph">
            <wp:posOffset>-365760</wp:posOffset>
          </wp:positionV>
          <wp:extent cx="7357521" cy="116586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(WEB-SIGNATURE)-SUFFOLK-HIGHWAYS-BRAND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57521" cy="1165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3B700F" w14:textId="77777777" w:rsidR="00943895" w:rsidRDefault="00943895">
    <w:pPr>
      <w:pStyle w:val="Header"/>
    </w:pPr>
  </w:p>
  <w:p w14:paraId="4946FE6A" w14:textId="77777777" w:rsidR="00943895" w:rsidRDefault="00943895">
    <w:pPr>
      <w:pStyle w:val="Header"/>
    </w:pPr>
  </w:p>
  <w:p w14:paraId="439AF1DD" w14:textId="77777777" w:rsidR="00A4245B" w:rsidRDefault="00A4245B">
    <w:pPr>
      <w:pStyle w:val="Header"/>
    </w:pPr>
  </w:p>
  <w:p w14:paraId="2A3D7E75" w14:textId="77777777" w:rsidR="00A4245B" w:rsidRDefault="00A4245B">
    <w:pPr>
      <w:pStyle w:val="Header"/>
    </w:pPr>
  </w:p>
  <w:p w14:paraId="142919CF" w14:textId="77777777" w:rsidR="00A4245B" w:rsidRDefault="00A424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175443A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3"/>
    <w:multiLevelType w:val="singleLevel"/>
    <w:tmpl w:val="B5E254C6"/>
    <w:lvl w:ilvl="0">
      <w:start w:val="1"/>
      <w:numFmt w:val="bullet"/>
      <w:pStyle w:val="ListBullet2"/>
      <w:lvlText w:val=""/>
      <w:lvlJc w:val="left"/>
      <w:pPr>
        <w:tabs>
          <w:tab w:val="num" w:pos="1418"/>
        </w:tabs>
        <w:ind w:left="1418" w:hanging="698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7B9C7AC2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0"/>
      </w:rPr>
    </w:lvl>
  </w:abstractNum>
  <w:abstractNum w:abstractNumId="3" w15:restartNumberingAfterBreak="0">
    <w:nsid w:val="FFFFFF89"/>
    <w:multiLevelType w:val="singleLevel"/>
    <w:tmpl w:val="31867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4" w15:restartNumberingAfterBreak="0">
    <w:nsid w:val="0DFD6361"/>
    <w:multiLevelType w:val="multilevel"/>
    <w:tmpl w:val="CB9EFD5C"/>
    <w:lvl w:ilvl="0">
      <w:start w:val="1"/>
      <w:numFmt w:val="decimal"/>
      <w:pStyle w:val="No1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  <w:u w:val="none"/>
      </w:rPr>
    </w:lvl>
    <w:lvl w:ilvl="1">
      <w:start w:val="1"/>
      <w:numFmt w:val="decimal"/>
      <w:pStyle w:val="No2"/>
      <w:lvlText w:val="%1.%2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caps w:val="0"/>
        <w:sz w:val="20"/>
        <w:u w:val="none"/>
      </w:rPr>
    </w:lvl>
    <w:lvl w:ilvl="2">
      <w:start w:val="1"/>
      <w:numFmt w:val="decimal"/>
      <w:pStyle w:val="No3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11E37200"/>
    <w:multiLevelType w:val="multilevel"/>
    <w:tmpl w:val="A540F2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1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1.1"/>
      <w:lvlJc w:val="left"/>
      <w:pPr>
        <w:tabs>
          <w:tab w:val="num" w:pos="144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25340861"/>
    <w:multiLevelType w:val="singleLevel"/>
    <w:tmpl w:val="322AF56C"/>
    <w:lvl w:ilvl="0">
      <w:start w:val="1"/>
      <w:numFmt w:val="lowerRoman"/>
      <w:pStyle w:val="ListNumberRomanNumerals"/>
      <w:lvlText w:val="(%1)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0"/>
        <w:u w:val="none"/>
      </w:rPr>
    </w:lvl>
  </w:abstractNum>
  <w:abstractNum w:abstractNumId="7" w15:restartNumberingAfterBreak="0">
    <w:nsid w:val="39E704FC"/>
    <w:multiLevelType w:val="singleLevel"/>
    <w:tmpl w:val="EE62CD3E"/>
    <w:lvl w:ilvl="0">
      <w:start w:val="1"/>
      <w:numFmt w:val="lowerLetter"/>
      <w:pStyle w:val="ListNumberAlphabetical"/>
      <w:lvlText w:val="(%1)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0"/>
        <w:u w:val="none"/>
      </w:rPr>
    </w:lvl>
  </w:abstractNum>
  <w:abstractNum w:abstractNumId="8" w15:restartNumberingAfterBreak="0">
    <w:nsid w:val="66E418E6"/>
    <w:multiLevelType w:val="hybridMultilevel"/>
    <w:tmpl w:val="C26EA78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69FF196C"/>
    <w:multiLevelType w:val="hybridMultilevel"/>
    <w:tmpl w:val="0A803E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6767322">
    <w:abstractNumId w:val="5"/>
  </w:num>
  <w:num w:numId="2" w16cid:durableId="2120250699">
    <w:abstractNumId w:val="3"/>
  </w:num>
  <w:num w:numId="3" w16cid:durableId="219559686">
    <w:abstractNumId w:val="4"/>
  </w:num>
  <w:num w:numId="4" w16cid:durableId="555119042">
    <w:abstractNumId w:val="4"/>
  </w:num>
  <w:num w:numId="5" w16cid:durableId="1099563288">
    <w:abstractNumId w:val="4"/>
  </w:num>
  <w:num w:numId="6" w16cid:durableId="2128884662">
    <w:abstractNumId w:val="2"/>
  </w:num>
  <w:num w:numId="7" w16cid:durableId="342244227">
    <w:abstractNumId w:val="6"/>
  </w:num>
  <w:num w:numId="8" w16cid:durableId="1294487102">
    <w:abstractNumId w:val="7"/>
  </w:num>
  <w:num w:numId="9" w16cid:durableId="1229850878">
    <w:abstractNumId w:val="1"/>
  </w:num>
  <w:num w:numId="10" w16cid:durableId="314144993">
    <w:abstractNumId w:val="0"/>
  </w:num>
  <w:num w:numId="11" w16cid:durableId="956105656">
    <w:abstractNumId w:val="8"/>
  </w:num>
  <w:num w:numId="12" w16cid:durableId="9506290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639"/>
    <w:rsid w:val="00006884"/>
    <w:rsid w:val="000148E5"/>
    <w:rsid w:val="000149DD"/>
    <w:rsid w:val="00030E96"/>
    <w:rsid w:val="00043182"/>
    <w:rsid w:val="000509EB"/>
    <w:rsid w:val="00052B6A"/>
    <w:rsid w:val="000606D5"/>
    <w:rsid w:val="000612CA"/>
    <w:rsid w:val="00062626"/>
    <w:rsid w:val="000638CF"/>
    <w:rsid w:val="000661FE"/>
    <w:rsid w:val="00066624"/>
    <w:rsid w:val="00067C8E"/>
    <w:rsid w:val="00073011"/>
    <w:rsid w:val="00073FA3"/>
    <w:rsid w:val="00077F56"/>
    <w:rsid w:val="0008636D"/>
    <w:rsid w:val="00086954"/>
    <w:rsid w:val="000909BA"/>
    <w:rsid w:val="00097F97"/>
    <w:rsid w:val="000A5361"/>
    <w:rsid w:val="000C3819"/>
    <w:rsid w:val="000C732E"/>
    <w:rsid w:val="000D52B6"/>
    <w:rsid w:val="000D62E1"/>
    <w:rsid w:val="000E433C"/>
    <w:rsid w:val="000E6D63"/>
    <w:rsid w:val="000F51C1"/>
    <w:rsid w:val="000F6080"/>
    <w:rsid w:val="001043B3"/>
    <w:rsid w:val="0010473B"/>
    <w:rsid w:val="00107A14"/>
    <w:rsid w:val="00112461"/>
    <w:rsid w:val="00112E4B"/>
    <w:rsid w:val="00116154"/>
    <w:rsid w:val="00124303"/>
    <w:rsid w:val="0012514B"/>
    <w:rsid w:val="00130DD0"/>
    <w:rsid w:val="001335EC"/>
    <w:rsid w:val="00140B4F"/>
    <w:rsid w:val="00142EE3"/>
    <w:rsid w:val="00145BEB"/>
    <w:rsid w:val="00155CA9"/>
    <w:rsid w:val="00156743"/>
    <w:rsid w:val="00161B20"/>
    <w:rsid w:val="00165775"/>
    <w:rsid w:val="001816E5"/>
    <w:rsid w:val="00185EDF"/>
    <w:rsid w:val="001A7513"/>
    <w:rsid w:val="001B79C2"/>
    <w:rsid w:val="001B79E9"/>
    <w:rsid w:val="001C0F8B"/>
    <w:rsid w:val="001C47CC"/>
    <w:rsid w:val="001C62C6"/>
    <w:rsid w:val="001D6813"/>
    <w:rsid w:val="001D757A"/>
    <w:rsid w:val="001E4C50"/>
    <w:rsid w:val="001F3211"/>
    <w:rsid w:val="001F5343"/>
    <w:rsid w:val="002005A2"/>
    <w:rsid w:val="002006B5"/>
    <w:rsid w:val="002067D3"/>
    <w:rsid w:val="002102DD"/>
    <w:rsid w:val="00211113"/>
    <w:rsid w:val="002112A6"/>
    <w:rsid w:val="00216A1B"/>
    <w:rsid w:val="0022455A"/>
    <w:rsid w:val="002311DE"/>
    <w:rsid w:val="002361F0"/>
    <w:rsid w:val="0023644C"/>
    <w:rsid w:val="00240762"/>
    <w:rsid w:val="002409AE"/>
    <w:rsid w:val="00240ED5"/>
    <w:rsid w:val="0026097F"/>
    <w:rsid w:val="0026360F"/>
    <w:rsid w:val="00263962"/>
    <w:rsid w:val="0026547C"/>
    <w:rsid w:val="002657BC"/>
    <w:rsid w:val="0027142D"/>
    <w:rsid w:val="002733BF"/>
    <w:rsid w:val="00293096"/>
    <w:rsid w:val="002A256C"/>
    <w:rsid w:val="002A6BA8"/>
    <w:rsid w:val="002B2BA0"/>
    <w:rsid w:val="002B36D3"/>
    <w:rsid w:val="002B6639"/>
    <w:rsid w:val="002D3F73"/>
    <w:rsid w:val="002D440B"/>
    <w:rsid w:val="002D580C"/>
    <w:rsid w:val="002D6D8B"/>
    <w:rsid w:val="002D711E"/>
    <w:rsid w:val="002D72DC"/>
    <w:rsid w:val="002E471D"/>
    <w:rsid w:val="002E71D6"/>
    <w:rsid w:val="002E7BC7"/>
    <w:rsid w:val="002F030D"/>
    <w:rsid w:val="00300D9F"/>
    <w:rsid w:val="00304FD3"/>
    <w:rsid w:val="003101F6"/>
    <w:rsid w:val="00310E51"/>
    <w:rsid w:val="0032531C"/>
    <w:rsid w:val="00327B84"/>
    <w:rsid w:val="00330EBB"/>
    <w:rsid w:val="003329B9"/>
    <w:rsid w:val="003376D7"/>
    <w:rsid w:val="00343994"/>
    <w:rsid w:val="003578F0"/>
    <w:rsid w:val="0036689B"/>
    <w:rsid w:val="003674E1"/>
    <w:rsid w:val="00371FF4"/>
    <w:rsid w:val="00374684"/>
    <w:rsid w:val="00377B36"/>
    <w:rsid w:val="00377B3C"/>
    <w:rsid w:val="003809F4"/>
    <w:rsid w:val="00382AFE"/>
    <w:rsid w:val="00391A3B"/>
    <w:rsid w:val="00394A86"/>
    <w:rsid w:val="0039543A"/>
    <w:rsid w:val="00396206"/>
    <w:rsid w:val="00396FC0"/>
    <w:rsid w:val="0039707B"/>
    <w:rsid w:val="003A071C"/>
    <w:rsid w:val="003A650D"/>
    <w:rsid w:val="003A6894"/>
    <w:rsid w:val="003A701D"/>
    <w:rsid w:val="003C0037"/>
    <w:rsid w:val="003C1990"/>
    <w:rsid w:val="003D0AE9"/>
    <w:rsid w:val="003D1A51"/>
    <w:rsid w:val="003D3730"/>
    <w:rsid w:val="003D52A3"/>
    <w:rsid w:val="003E2133"/>
    <w:rsid w:val="003E456E"/>
    <w:rsid w:val="003F0B0F"/>
    <w:rsid w:val="003F3031"/>
    <w:rsid w:val="00400122"/>
    <w:rsid w:val="00401164"/>
    <w:rsid w:val="00402173"/>
    <w:rsid w:val="00402E16"/>
    <w:rsid w:val="00404751"/>
    <w:rsid w:val="00410EEC"/>
    <w:rsid w:val="00416A2D"/>
    <w:rsid w:val="004254AD"/>
    <w:rsid w:val="00436A65"/>
    <w:rsid w:val="00442BC4"/>
    <w:rsid w:val="00442BCD"/>
    <w:rsid w:val="0044376A"/>
    <w:rsid w:val="00450A02"/>
    <w:rsid w:val="00450E6A"/>
    <w:rsid w:val="00453923"/>
    <w:rsid w:val="004605D9"/>
    <w:rsid w:val="004610E9"/>
    <w:rsid w:val="004711FA"/>
    <w:rsid w:val="00476217"/>
    <w:rsid w:val="004764B9"/>
    <w:rsid w:val="004777BC"/>
    <w:rsid w:val="00490315"/>
    <w:rsid w:val="00492E76"/>
    <w:rsid w:val="0049796B"/>
    <w:rsid w:val="00497D11"/>
    <w:rsid w:val="004A6E3D"/>
    <w:rsid w:val="004B3924"/>
    <w:rsid w:val="004C6991"/>
    <w:rsid w:val="004E1493"/>
    <w:rsid w:val="004E5601"/>
    <w:rsid w:val="004E68E0"/>
    <w:rsid w:val="004F1203"/>
    <w:rsid w:val="004F6624"/>
    <w:rsid w:val="00502392"/>
    <w:rsid w:val="005055BD"/>
    <w:rsid w:val="00505649"/>
    <w:rsid w:val="00511A4C"/>
    <w:rsid w:val="005219CC"/>
    <w:rsid w:val="005261A8"/>
    <w:rsid w:val="00530860"/>
    <w:rsid w:val="00534502"/>
    <w:rsid w:val="00543291"/>
    <w:rsid w:val="00543A71"/>
    <w:rsid w:val="00553912"/>
    <w:rsid w:val="00554195"/>
    <w:rsid w:val="00554B77"/>
    <w:rsid w:val="00556FE7"/>
    <w:rsid w:val="00561959"/>
    <w:rsid w:val="00580BB8"/>
    <w:rsid w:val="00594B12"/>
    <w:rsid w:val="00596523"/>
    <w:rsid w:val="005A0A78"/>
    <w:rsid w:val="005A0E99"/>
    <w:rsid w:val="005A161E"/>
    <w:rsid w:val="005B74A6"/>
    <w:rsid w:val="005C198D"/>
    <w:rsid w:val="005C258E"/>
    <w:rsid w:val="005C2D72"/>
    <w:rsid w:val="005D1D35"/>
    <w:rsid w:val="005D322A"/>
    <w:rsid w:val="005D669B"/>
    <w:rsid w:val="005E031B"/>
    <w:rsid w:val="005F175E"/>
    <w:rsid w:val="005F2811"/>
    <w:rsid w:val="005F5231"/>
    <w:rsid w:val="005F57C8"/>
    <w:rsid w:val="005F7175"/>
    <w:rsid w:val="00602A35"/>
    <w:rsid w:val="00604285"/>
    <w:rsid w:val="00610D2C"/>
    <w:rsid w:val="00631CCD"/>
    <w:rsid w:val="00634DB2"/>
    <w:rsid w:val="006417A1"/>
    <w:rsid w:val="006423D1"/>
    <w:rsid w:val="0064609B"/>
    <w:rsid w:val="00651F8A"/>
    <w:rsid w:val="00653DF0"/>
    <w:rsid w:val="00660EE7"/>
    <w:rsid w:val="006611CD"/>
    <w:rsid w:val="00663F06"/>
    <w:rsid w:val="006650A7"/>
    <w:rsid w:val="00673603"/>
    <w:rsid w:val="00684566"/>
    <w:rsid w:val="00685B20"/>
    <w:rsid w:val="00691A7F"/>
    <w:rsid w:val="00692BF3"/>
    <w:rsid w:val="00693101"/>
    <w:rsid w:val="006A01F8"/>
    <w:rsid w:val="006A38B6"/>
    <w:rsid w:val="006A3E68"/>
    <w:rsid w:val="006A463F"/>
    <w:rsid w:val="006A50FF"/>
    <w:rsid w:val="006A76A3"/>
    <w:rsid w:val="006D6127"/>
    <w:rsid w:val="006D62EC"/>
    <w:rsid w:val="006E0502"/>
    <w:rsid w:val="006E23DC"/>
    <w:rsid w:val="006E344C"/>
    <w:rsid w:val="006E62C9"/>
    <w:rsid w:val="006F0200"/>
    <w:rsid w:val="00711430"/>
    <w:rsid w:val="00716861"/>
    <w:rsid w:val="00720480"/>
    <w:rsid w:val="007222B0"/>
    <w:rsid w:val="0072439E"/>
    <w:rsid w:val="0073155D"/>
    <w:rsid w:val="00735AB4"/>
    <w:rsid w:val="007361B4"/>
    <w:rsid w:val="00737F7D"/>
    <w:rsid w:val="00742A53"/>
    <w:rsid w:val="007447B1"/>
    <w:rsid w:val="007506FB"/>
    <w:rsid w:val="0075343B"/>
    <w:rsid w:val="00772458"/>
    <w:rsid w:val="0077396E"/>
    <w:rsid w:val="007838DC"/>
    <w:rsid w:val="00787565"/>
    <w:rsid w:val="007A4625"/>
    <w:rsid w:val="007A6432"/>
    <w:rsid w:val="007C2E4A"/>
    <w:rsid w:val="007C6FE0"/>
    <w:rsid w:val="007C74D2"/>
    <w:rsid w:val="007D1600"/>
    <w:rsid w:val="007D4297"/>
    <w:rsid w:val="007D46AC"/>
    <w:rsid w:val="007E30E3"/>
    <w:rsid w:val="007F041A"/>
    <w:rsid w:val="007F1978"/>
    <w:rsid w:val="007F1FFD"/>
    <w:rsid w:val="007F22D5"/>
    <w:rsid w:val="007F5579"/>
    <w:rsid w:val="007F5FC4"/>
    <w:rsid w:val="007F63F3"/>
    <w:rsid w:val="00800E4B"/>
    <w:rsid w:val="00803044"/>
    <w:rsid w:val="008037A8"/>
    <w:rsid w:val="00805090"/>
    <w:rsid w:val="008205F5"/>
    <w:rsid w:val="008215DA"/>
    <w:rsid w:val="00821CE1"/>
    <w:rsid w:val="00823284"/>
    <w:rsid w:val="00831B94"/>
    <w:rsid w:val="00831C52"/>
    <w:rsid w:val="008341BA"/>
    <w:rsid w:val="00837D4B"/>
    <w:rsid w:val="008415A7"/>
    <w:rsid w:val="00850B8F"/>
    <w:rsid w:val="0085230A"/>
    <w:rsid w:val="00854A68"/>
    <w:rsid w:val="008568E8"/>
    <w:rsid w:val="00862982"/>
    <w:rsid w:val="00870F00"/>
    <w:rsid w:val="00874EC7"/>
    <w:rsid w:val="00876485"/>
    <w:rsid w:val="00880B55"/>
    <w:rsid w:val="0088119C"/>
    <w:rsid w:val="00883A28"/>
    <w:rsid w:val="00890023"/>
    <w:rsid w:val="008978EA"/>
    <w:rsid w:val="008A19C9"/>
    <w:rsid w:val="008B3B8F"/>
    <w:rsid w:val="008B7188"/>
    <w:rsid w:val="008C21B0"/>
    <w:rsid w:val="008C478B"/>
    <w:rsid w:val="008D0518"/>
    <w:rsid w:val="008D075E"/>
    <w:rsid w:val="008E039F"/>
    <w:rsid w:val="008E2BD1"/>
    <w:rsid w:val="008E3CB4"/>
    <w:rsid w:val="008E44E9"/>
    <w:rsid w:val="008F16B4"/>
    <w:rsid w:val="008F21A4"/>
    <w:rsid w:val="008F7D87"/>
    <w:rsid w:val="00901BF7"/>
    <w:rsid w:val="009052B8"/>
    <w:rsid w:val="00906DA8"/>
    <w:rsid w:val="00911C57"/>
    <w:rsid w:val="009205F0"/>
    <w:rsid w:val="00922C9F"/>
    <w:rsid w:val="00925C94"/>
    <w:rsid w:val="00930329"/>
    <w:rsid w:val="00930873"/>
    <w:rsid w:val="00931475"/>
    <w:rsid w:val="009318E8"/>
    <w:rsid w:val="00932316"/>
    <w:rsid w:val="00941687"/>
    <w:rsid w:val="00943895"/>
    <w:rsid w:val="00943FA5"/>
    <w:rsid w:val="00952FB7"/>
    <w:rsid w:val="00955472"/>
    <w:rsid w:val="00955781"/>
    <w:rsid w:val="00961CCC"/>
    <w:rsid w:val="009A6FA3"/>
    <w:rsid w:val="009B03C2"/>
    <w:rsid w:val="009B125F"/>
    <w:rsid w:val="009C2D27"/>
    <w:rsid w:val="009D1E17"/>
    <w:rsid w:val="009E036E"/>
    <w:rsid w:val="009E1D6F"/>
    <w:rsid w:val="009E5E0F"/>
    <w:rsid w:val="009E6516"/>
    <w:rsid w:val="009F2D74"/>
    <w:rsid w:val="009F74D7"/>
    <w:rsid w:val="009F77A6"/>
    <w:rsid w:val="00A010C8"/>
    <w:rsid w:val="00A01316"/>
    <w:rsid w:val="00A16CB7"/>
    <w:rsid w:val="00A26178"/>
    <w:rsid w:val="00A27407"/>
    <w:rsid w:val="00A35A8E"/>
    <w:rsid w:val="00A4245B"/>
    <w:rsid w:val="00A46E0D"/>
    <w:rsid w:val="00A51092"/>
    <w:rsid w:val="00A535C8"/>
    <w:rsid w:val="00A53D55"/>
    <w:rsid w:val="00A54694"/>
    <w:rsid w:val="00A5744F"/>
    <w:rsid w:val="00A66248"/>
    <w:rsid w:val="00A667D4"/>
    <w:rsid w:val="00A739D6"/>
    <w:rsid w:val="00A7443C"/>
    <w:rsid w:val="00A74513"/>
    <w:rsid w:val="00A844DB"/>
    <w:rsid w:val="00A84854"/>
    <w:rsid w:val="00A84D2B"/>
    <w:rsid w:val="00A860C3"/>
    <w:rsid w:val="00A864B1"/>
    <w:rsid w:val="00A8667B"/>
    <w:rsid w:val="00A97851"/>
    <w:rsid w:val="00AA05C6"/>
    <w:rsid w:val="00AA174A"/>
    <w:rsid w:val="00AA39F8"/>
    <w:rsid w:val="00AA5DD5"/>
    <w:rsid w:val="00AC1E83"/>
    <w:rsid w:val="00AC62C2"/>
    <w:rsid w:val="00AD191E"/>
    <w:rsid w:val="00AD216D"/>
    <w:rsid w:val="00AD3444"/>
    <w:rsid w:val="00AE3107"/>
    <w:rsid w:val="00AE36C2"/>
    <w:rsid w:val="00AF6ED4"/>
    <w:rsid w:val="00B01A0F"/>
    <w:rsid w:val="00B104F2"/>
    <w:rsid w:val="00B10F3D"/>
    <w:rsid w:val="00B10FCC"/>
    <w:rsid w:val="00B12FDB"/>
    <w:rsid w:val="00B21938"/>
    <w:rsid w:val="00B247AA"/>
    <w:rsid w:val="00B32138"/>
    <w:rsid w:val="00B32667"/>
    <w:rsid w:val="00B37337"/>
    <w:rsid w:val="00B37E24"/>
    <w:rsid w:val="00B41B34"/>
    <w:rsid w:val="00B47743"/>
    <w:rsid w:val="00B6278D"/>
    <w:rsid w:val="00B627CE"/>
    <w:rsid w:val="00B64BCF"/>
    <w:rsid w:val="00B75A14"/>
    <w:rsid w:val="00B764D7"/>
    <w:rsid w:val="00B93F2D"/>
    <w:rsid w:val="00B95364"/>
    <w:rsid w:val="00BA0173"/>
    <w:rsid w:val="00BA0224"/>
    <w:rsid w:val="00BA0E54"/>
    <w:rsid w:val="00BA3BF9"/>
    <w:rsid w:val="00BA44F3"/>
    <w:rsid w:val="00BA6239"/>
    <w:rsid w:val="00BB3564"/>
    <w:rsid w:val="00BB64F8"/>
    <w:rsid w:val="00BB6D2D"/>
    <w:rsid w:val="00BC4550"/>
    <w:rsid w:val="00BC7E12"/>
    <w:rsid w:val="00BD4D24"/>
    <w:rsid w:val="00BE2F9C"/>
    <w:rsid w:val="00BE6363"/>
    <w:rsid w:val="00BF0330"/>
    <w:rsid w:val="00BF0345"/>
    <w:rsid w:val="00BF0FC1"/>
    <w:rsid w:val="00BF64B6"/>
    <w:rsid w:val="00C058C6"/>
    <w:rsid w:val="00C07B7D"/>
    <w:rsid w:val="00C100FD"/>
    <w:rsid w:val="00C1022B"/>
    <w:rsid w:val="00C27F85"/>
    <w:rsid w:val="00C316E5"/>
    <w:rsid w:val="00C5215E"/>
    <w:rsid w:val="00C80256"/>
    <w:rsid w:val="00C82343"/>
    <w:rsid w:val="00C8511D"/>
    <w:rsid w:val="00C85D6B"/>
    <w:rsid w:val="00C90468"/>
    <w:rsid w:val="00C976C2"/>
    <w:rsid w:val="00CA4196"/>
    <w:rsid w:val="00CA4672"/>
    <w:rsid w:val="00CA6813"/>
    <w:rsid w:val="00CB0DE7"/>
    <w:rsid w:val="00CB392B"/>
    <w:rsid w:val="00CB3B47"/>
    <w:rsid w:val="00CC3A1B"/>
    <w:rsid w:val="00CC492F"/>
    <w:rsid w:val="00CC5C63"/>
    <w:rsid w:val="00CD2738"/>
    <w:rsid w:val="00CD6F92"/>
    <w:rsid w:val="00CE3FF7"/>
    <w:rsid w:val="00CE5FC0"/>
    <w:rsid w:val="00CE6920"/>
    <w:rsid w:val="00CF11D8"/>
    <w:rsid w:val="00CF1287"/>
    <w:rsid w:val="00CF71D1"/>
    <w:rsid w:val="00D0313A"/>
    <w:rsid w:val="00D06A3E"/>
    <w:rsid w:val="00D1009E"/>
    <w:rsid w:val="00D12C17"/>
    <w:rsid w:val="00D1390E"/>
    <w:rsid w:val="00D14C35"/>
    <w:rsid w:val="00D14E39"/>
    <w:rsid w:val="00D1548E"/>
    <w:rsid w:val="00D177AD"/>
    <w:rsid w:val="00D21EA4"/>
    <w:rsid w:val="00D247EA"/>
    <w:rsid w:val="00D25153"/>
    <w:rsid w:val="00D27D8C"/>
    <w:rsid w:val="00D33798"/>
    <w:rsid w:val="00D36E2E"/>
    <w:rsid w:val="00D36E5B"/>
    <w:rsid w:val="00D422C7"/>
    <w:rsid w:val="00D60620"/>
    <w:rsid w:val="00D66DF7"/>
    <w:rsid w:val="00D67FB9"/>
    <w:rsid w:val="00D74092"/>
    <w:rsid w:val="00D80104"/>
    <w:rsid w:val="00D81232"/>
    <w:rsid w:val="00D82064"/>
    <w:rsid w:val="00D858E5"/>
    <w:rsid w:val="00DB36BD"/>
    <w:rsid w:val="00DC1AB4"/>
    <w:rsid w:val="00DC2258"/>
    <w:rsid w:val="00DC5BE7"/>
    <w:rsid w:val="00DD18C4"/>
    <w:rsid w:val="00DD34E6"/>
    <w:rsid w:val="00DD64E9"/>
    <w:rsid w:val="00DE1D3B"/>
    <w:rsid w:val="00DE347D"/>
    <w:rsid w:val="00DE5FFC"/>
    <w:rsid w:val="00DE6921"/>
    <w:rsid w:val="00DE692F"/>
    <w:rsid w:val="00DF1256"/>
    <w:rsid w:val="00DF2652"/>
    <w:rsid w:val="00E01142"/>
    <w:rsid w:val="00E10021"/>
    <w:rsid w:val="00E116E0"/>
    <w:rsid w:val="00E12448"/>
    <w:rsid w:val="00E139FA"/>
    <w:rsid w:val="00E13B4E"/>
    <w:rsid w:val="00E17646"/>
    <w:rsid w:val="00E26E2D"/>
    <w:rsid w:val="00E272BB"/>
    <w:rsid w:val="00E27F1B"/>
    <w:rsid w:val="00E31BE2"/>
    <w:rsid w:val="00E33047"/>
    <w:rsid w:val="00E462BA"/>
    <w:rsid w:val="00E50D32"/>
    <w:rsid w:val="00E50FB8"/>
    <w:rsid w:val="00E57175"/>
    <w:rsid w:val="00E61D7B"/>
    <w:rsid w:val="00E710DA"/>
    <w:rsid w:val="00E83A1D"/>
    <w:rsid w:val="00E85EF7"/>
    <w:rsid w:val="00E92728"/>
    <w:rsid w:val="00E9667C"/>
    <w:rsid w:val="00EB0645"/>
    <w:rsid w:val="00EB1970"/>
    <w:rsid w:val="00EB49C3"/>
    <w:rsid w:val="00EB5447"/>
    <w:rsid w:val="00EB7A15"/>
    <w:rsid w:val="00EC39AC"/>
    <w:rsid w:val="00EC44C9"/>
    <w:rsid w:val="00ED7EB0"/>
    <w:rsid w:val="00EE2743"/>
    <w:rsid w:val="00EE2B3A"/>
    <w:rsid w:val="00EE400F"/>
    <w:rsid w:val="00EE4E16"/>
    <w:rsid w:val="00EE6786"/>
    <w:rsid w:val="00EF1033"/>
    <w:rsid w:val="00EF17A3"/>
    <w:rsid w:val="00EF1B57"/>
    <w:rsid w:val="00EF6647"/>
    <w:rsid w:val="00F02C09"/>
    <w:rsid w:val="00F02EA2"/>
    <w:rsid w:val="00F04C4C"/>
    <w:rsid w:val="00F05817"/>
    <w:rsid w:val="00F12B08"/>
    <w:rsid w:val="00F130FE"/>
    <w:rsid w:val="00F17A31"/>
    <w:rsid w:val="00F24EAF"/>
    <w:rsid w:val="00F313EB"/>
    <w:rsid w:val="00F4185D"/>
    <w:rsid w:val="00F51AA7"/>
    <w:rsid w:val="00F63DEE"/>
    <w:rsid w:val="00F67754"/>
    <w:rsid w:val="00F71388"/>
    <w:rsid w:val="00F75636"/>
    <w:rsid w:val="00F8147F"/>
    <w:rsid w:val="00F83387"/>
    <w:rsid w:val="00F85D05"/>
    <w:rsid w:val="00FA50BF"/>
    <w:rsid w:val="00FA75AF"/>
    <w:rsid w:val="00FB0D39"/>
    <w:rsid w:val="00FB11DA"/>
    <w:rsid w:val="00FC5DC4"/>
    <w:rsid w:val="00FC6162"/>
    <w:rsid w:val="00FE0ABB"/>
    <w:rsid w:val="00FE0E9F"/>
    <w:rsid w:val="00FE7C3C"/>
    <w:rsid w:val="00FF22AD"/>
    <w:rsid w:val="00FF35BF"/>
    <w:rsid w:val="00FF6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E293EFE"/>
  <w15:docId w15:val="{EB38AC12-5A60-43F6-B1C7-29C1F94E2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lang w:eastAsia="en-US"/>
    </w:rPr>
  </w:style>
  <w:style w:type="paragraph" w:styleId="Heading1">
    <w:name w:val="heading 1"/>
    <w:basedOn w:val="Normal"/>
    <w:next w:val="BodyText"/>
    <w:qFormat/>
    <w:pPr>
      <w:keepNext/>
      <w:spacing w:after="240"/>
      <w:outlineLvl w:val="0"/>
    </w:pPr>
    <w:rPr>
      <w:b/>
      <w:caps/>
      <w:kern w:val="28"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caps/>
      <w:u w:val="single"/>
    </w:rPr>
  </w:style>
  <w:style w:type="paragraph" w:styleId="Heading3">
    <w:name w:val="heading 3"/>
    <w:basedOn w:val="Normal"/>
    <w:next w:val="Normal"/>
    <w:qFormat/>
    <w:pPr>
      <w:keepNext/>
      <w:spacing w:line="240" w:lineRule="exact"/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/>
      <w:framePr w:w="4605" w:h="2592" w:hSpace="181" w:wrap="notBeside" w:vAnchor="page" w:hAnchor="page" w:x="6741" w:y="1445" w:anchorLock="1"/>
      <w:shd w:val="solid" w:color="FFFFFF" w:fill="FFFFFF"/>
      <w:ind w:left="142"/>
      <w:outlineLvl w:val="3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fs">
    <w:name w:val="Refs"/>
    <w:basedOn w:val="Normal"/>
    <w:pPr>
      <w:spacing w:line="240" w:lineRule="exact"/>
      <w:ind w:left="3969" w:hanging="11"/>
    </w:pPr>
  </w:style>
  <w:style w:type="paragraph" w:customStyle="1" w:styleId="No1">
    <w:name w:val="No.1"/>
    <w:basedOn w:val="Normal"/>
    <w:next w:val="No2"/>
    <w:pPr>
      <w:keepNext/>
      <w:numPr>
        <w:numId w:val="3"/>
      </w:numPr>
      <w:spacing w:after="240"/>
      <w:outlineLvl w:val="0"/>
    </w:pPr>
    <w:rPr>
      <w:b/>
      <w:caps/>
      <w:u w:val="single"/>
    </w:rPr>
  </w:style>
  <w:style w:type="paragraph" w:styleId="BodyText">
    <w:name w:val="Body Text"/>
    <w:basedOn w:val="Normal"/>
    <w:link w:val="BodyTextChar"/>
    <w:pPr>
      <w:keepLines/>
      <w:spacing w:after="240"/>
    </w:pPr>
  </w:style>
  <w:style w:type="paragraph" w:styleId="ListBullet">
    <w:name w:val="List Bullet"/>
    <w:basedOn w:val="Normal"/>
    <w:pPr>
      <w:tabs>
        <w:tab w:val="num" w:pos="720"/>
      </w:tabs>
      <w:spacing w:after="240"/>
      <w:ind w:left="720" w:hanging="720"/>
    </w:pPr>
  </w:style>
  <w:style w:type="paragraph" w:customStyle="1" w:styleId="ListBulletSingleLine">
    <w:name w:val="List Bullet Single Line"/>
    <w:basedOn w:val="ListBullet"/>
    <w:pPr>
      <w:spacing w:after="0"/>
    </w:pPr>
  </w:style>
  <w:style w:type="paragraph" w:customStyle="1" w:styleId="No2">
    <w:name w:val="No.2"/>
    <w:basedOn w:val="Normal"/>
    <w:pPr>
      <w:keepLines/>
      <w:numPr>
        <w:ilvl w:val="1"/>
        <w:numId w:val="3"/>
      </w:numPr>
      <w:spacing w:after="240"/>
      <w:jc w:val="both"/>
      <w:outlineLvl w:val="1"/>
    </w:pPr>
  </w:style>
  <w:style w:type="paragraph" w:customStyle="1" w:styleId="No3">
    <w:name w:val="No.3"/>
    <w:basedOn w:val="Normal"/>
    <w:next w:val="Normal"/>
    <w:pPr>
      <w:keepLines/>
      <w:numPr>
        <w:ilvl w:val="2"/>
        <w:numId w:val="3"/>
      </w:numPr>
      <w:spacing w:after="240"/>
      <w:outlineLvl w:val="2"/>
    </w:p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pPr>
      <w:keepLines/>
      <w:spacing w:after="120"/>
      <w:ind w:left="720"/>
    </w:pPr>
  </w:style>
  <w:style w:type="paragraph" w:styleId="ListNumber">
    <w:name w:val="List Number"/>
    <w:basedOn w:val="Normal"/>
    <w:pPr>
      <w:numPr>
        <w:numId w:val="6"/>
      </w:numPr>
      <w:spacing w:after="240"/>
    </w:pPr>
  </w:style>
  <w:style w:type="paragraph" w:customStyle="1" w:styleId="ListNumberRomanNumerals">
    <w:name w:val="List Number Roman Numerals"/>
    <w:basedOn w:val="Normal"/>
    <w:pPr>
      <w:numPr>
        <w:numId w:val="7"/>
      </w:numPr>
      <w:spacing w:after="240"/>
    </w:pPr>
  </w:style>
  <w:style w:type="paragraph" w:customStyle="1" w:styleId="ListNumberAlphabetical">
    <w:name w:val="List Number Alphabetical"/>
    <w:basedOn w:val="Normal"/>
    <w:pPr>
      <w:numPr>
        <w:numId w:val="8"/>
      </w:numPr>
      <w:spacing w:after="240"/>
    </w:pPr>
  </w:style>
  <w:style w:type="paragraph" w:styleId="ListBullet2">
    <w:name w:val="List Bullet 2"/>
    <w:basedOn w:val="Normal"/>
    <w:pPr>
      <w:numPr>
        <w:numId w:val="9"/>
      </w:numPr>
      <w:spacing w:after="240"/>
      <w:ind w:left="1417" w:hanging="697"/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framePr w:w="4608" w:h="1690" w:hSpace="181" w:wrap="notBeside" w:vAnchor="page" w:hAnchor="page" w:x="6918" w:y="1265" w:anchorLock="1"/>
      <w:shd w:val="solid" w:color="FFFFFF" w:fill="FFFFFF"/>
    </w:pPr>
    <w:rPr>
      <w:sz w:val="24"/>
      <w:lang w:val="en-US"/>
    </w:rPr>
  </w:style>
  <w:style w:type="character" w:styleId="PageNumber">
    <w:name w:val="page number"/>
    <w:basedOn w:val="DefaultParagraphFont"/>
    <w:rsid w:val="002E0B0F"/>
  </w:style>
  <w:style w:type="character" w:customStyle="1" w:styleId="FooterChar">
    <w:name w:val="Footer Char"/>
    <w:link w:val="Footer"/>
    <w:uiPriority w:val="99"/>
    <w:rsid w:val="0099437E"/>
    <w:rPr>
      <w:rFonts w:ascii="Arial" w:hAnsi="Arial"/>
    </w:rPr>
  </w:style>
  <w:style w:type="paragraph" w:styleId="NormalWeb">
    <w:name w:val="Normal (Web)"/>
    <w:basedOn w:val="Normal"/>
    <w:unhideWhenUsed/>
    <w:rsid w:val="00304FD3"/>
    <w:pPr>
      <w:ind w:left="150" w:right="150"/>
    </w:pPr>
    <w:rPr>
      <w:rFonts w:ascii="Times New Roman" w:hAnsi="Times New Roman"/>
      <w:sz w:val="24"/>
      <w:szCs w:val="24"/>
      <w:lang w:eastAsia="en-GB"/>
    </w:rPr>
  </w:style>
  <w:style w:type="character" w:customStyle="1" w:styleId="HeaderChar">
    <w:name w:val="Header Char"/>
    <w:link w:val="Header"/>
    <w:rsid w:val="00304FD3"/>
    <w:rPr>
      <w:rFonts w:ascii="Arial" w:hAnsi="Arial"/>
      <w:lang w:eastAsia="en-US"/>
    </w:rPr>
  </w:style>
  <w:style w:type="character" w:customStyle="1" w:styleId="BodyTextChar">
    <w:name w:val="Body Text Char"/>
    <w:link w:val="BodyText"/>
    <w:rsid w:val="00304FD3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rsid w:val="007F22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7F22D5"/>
    <w:rPr>
      <w:rFonts w:ascii="Segoe UI" w:hAnsi="Segoe UI" w:cs="Segoe UI"/>
      <w:sz w:val="18"/>
      <w:szCs w:val="18"/>
      <w:lang w:eastAsia="en-US"/>
    </w:rPr>
  </w:style>
  <w:style w:type="character" w:styleId="Hyperlink">
    <w:name w:val="Hyperlink"/>
    <w:rsid w:val="00396FC0"/>
    <w:rPr>
      <w:color w:val="0563C1"/>
      <w:u w:val="single"/>
    </w:rPr>
  </w:style>
  <w:style w:type="character" w:customStyle="1" w:styleId="UnresolvedMention1">
    <w:name w:val="Unresolved Mention1"/>
    <w:uiPriority w:val="99"/>
    <w:semiHidden/>
    <w:unhideWhenUsed/>
    <w:rsid w:val="00396FC0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4711FA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124303"/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rsid w:val="00AD34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111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consultations@suffolkhighways.org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suffolk.gov.uk/council-and-democracy/consultations-petitions-and-elections/consultations/all-saints-newmarket-residents-parking-zone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Transport%20&amp;%20Infrastructure\Infrastructure%20Mgmt\Technical%20Services\Insight\Customer%20Service%20Module\Phase%2006%20-%20Implementation\Configuration%20Document\VEG%20notices\VEGHALES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issioners xmlns="cdc53468-a294-449b-82c2-51c2bbbe9a59" xsi:nil="true"/>
    <Status xmlns="cdc53468-a294-449b-82c2-51c2bbbe9a59">Active</Status>
    <Contract_x0020_Year xmlns="cdc53468-a294-449b-82c2-51c2bbbe9a59">Year 7</Contract_x0020_Year>
    <Engineer xmlns="cdc53468-a294-449b-82c2-51c2bbbe9a59">
      <UserInfo>
        <DisplayName/>
        <AccountId xsi:nil="true"/>
        <AccountType/>
      </UserInfo>
    </Engineer>
    <SchemeNumber xmlns="cdc53468-a294-449b-82c2-51c2bbbe9a59" xsi:nil="true"/>
    <_ip_UnifiedCompliancePolicyUIAction xmlns="http://schemas.microsoft.com/sharepoint/v3" xsi:nil="true"/>
    <TaxCatchAll xmlns="beae03a5-3024-4420-b474-f3eb39a920f9" xsi:nil="true"/>
    <_ip_UnifiedCompliancePolicyProperties xmlns="http://schemas.microsoft.com/sharepoint/v3" xsi:nil="true"/>
    <lcf76f155ced4ddcb4097134ff3c332f xmlns="cdc53468-a294-449b-82c2-51c2bbbe9a5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F0A89D88EF1144814F1D30C008039D" ma:contentTypeVersion="25" ma:contentTypeDescription="Create a new document." ma:contentTypeScope="" ma:versionID="be788dcb80da52f856ee422de3102dcf">
  <xsd:schema xmlns:xsd="http://www.w3.org/2001/XMLSchema" xmlns:xs="http://www.w3.org/2001/XMLSchema" xmlns:p="http://schemas.microsoft.com/office/2006/metadata/properties" xmlns:ns1="http://schemas.microsoft.com/sharepoint/v3" xmlns:ns2="cdc53468-a294-449b-82c2-51c2bbbe9a59" xmlns:ns3="d8eff223-ecce-40a9-ae9a-e9586bd90f7e" xmlns:ns4="beae03a5-3024-4420-b474-f3eb39a920f9" targetNamespace="http://schemas.microsoft.com/office/2006/metadata/properties" ma:root="true" ma:fieldsID="ea96cad64b0bbd6d1ffa6c79b7e2f559" ns1:_="" ns2:_="" ns3:_="" ns4:_="">
    <xsd:import namespace="http://schemas.microsoft.com/sharepoint/v3"/>
    <xsd:import namespace="cdc53468-a294-449b-82c2-51c2bbbe9a59"/>
    <xsd:import namespace="d8eff223-ecce-40a9-ae9a-e9586bd90f7e"/>
    <xsd:import namespace="beae03a5-3024-4420-b474-f3eb39a920f9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Contract_x0020_Year" minOccurs="0"/>
                <xsd:element ref="ns2:Commissioners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Engineer" minOccurs="0"/>
                <xsd:element ref="ns2:SchemeNumber" minOccurs="0"/>
                <xsd:element ref="ns3:SharedWithUsers" minOccurs="0"/>
                <xsd:element ref="ns3:SharedWithDetail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c53468-a294-449b-82c2-51c2bbbe9a59" elementFormDefault="qualified">
    <xsd:import namespace="http://schemas.microsoft.com/office/2006/documentManagement/types"/>
    <xsd:import namespace="http://schemas.microsoft.com/office/infopath/2007/PartnerControls"/>
    <xsd:element name="Status" ma:index="8" nillable="true" ma:displayName="Status" ma:default="Active" ma:format="Dropdown" ma:internalName="Status">
      <xsd:simpleType>
        <xsd:restriction base="dms:Choice">
          <xsd:enumeration value="Active"/>
          <xsd:enumeration value="Completed"/>
        </xsd:restriction>
      </xsd:simpleType>
    </xsd:element>
    <xsd:element name="Contract_x0020_Year" ma:index="9" nillable="true" ma:displayName="Contract Year" ma:default="Year 7" ma:format="Dropdown" ma:internalName="Contract_x0020_Year">
      <xsd:simpleType>
        <xsd:restriction base="dms:Choice">
          <xsd:enumeration value="Year 4"/>
          <xsd:enumeration value="Year 5"/>
          <xsd:enumeration value="Year 6"/>
          <xsd:enumeration value="Year 7"/>
          <xsd:enumeration value="Year 8"/>
        </xsd:restriction>
      </xsd:simpleType>
    </xsd:element>
    <xsd:element name="Commissioners" ma:index="10" nillable="true" ma:displayName="Commissioners " ma:format="Dropdown" ma:internalName="Commissioners">
      <xsd:simpleType>
        <xsd:restriction base="dms:Choice">
          <xsd:enumeration value="SCC Transport Strategy"/>
          <xsd:enumeration value="SCC Development Management"/>
          <xsd:enumeration value="SCC ITS"/>
          <xsd:enumeration value="Ipswich Borough COuncil"/>
          <xsd:enumeration value="SWDSC"/>
          <xsd:enumeration value="SCC Clive Wilkinson"/>
          <xsd:enumeration value=""/>
        </xsd:restriction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Engineer" ma:index="21" nillable="true" ma:displayName="Engineer" ma:list="UserInfo" ma:SharePointGroup="0" ma:internalName="Engineer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chemeNumber" ma:index="22" nillable="true" ma:displayName="Scheme Number" ma:format="Dropdown" ma:internalName="SchemeNumber" ma:percentage="FALSE">
      <xsd:simpleType>
        <xsd:restriction base="dms:Number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9" nillable="true" ma:taxonomy="true" ma:internalName="lcf76f155ced4ddcb4097134ff3c332f" ma:taxonomyFieldName="MediaServiceImageTags" ma:displayName="Image Tags" ma:readOnly="false" ma:fieldId="{5cf76f15-5ced-4ddc-b409-7134ff3c332f}" ma:taxonomyMulti="true" ma:sspId="79655cbf-0685-419e-bc18-f52a0cf541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eff223-ecce-40a9-ae9a-e9586bd90f7e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03a5-3024-4420-b474-f3eb39a920f9" elementFormDefault="qualified">
    <xsd:import namespace="http://schemas.microsoft.com/office/2006/documentManagement/types"/>
    <xsd:import namespace="http://schemas.microsoft.com/office/infopath/2007/PartnerControls"/>
    <xsd:element name="TaxCatchAll" ma:index="30" nillable="true" ma:displayName="Taxonomy Catch All Column" ma:hidden="true" ma:list="{9b42fd76-1e90-4217-a8e5-cef5cfdcb644}" ma:internalName="TaxCatchAll" ma:showField="CatchAllData" ma:web="beae03a5-3024-4420-b474-f3eb39a920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BDA2ED-8112-41A0-BDB3-D90AD0D36A2A}">
  <ds:schemaRefs>
    <ds:schemaRef ds:uri="http://schemas.microsoft.com/office/2006/metadata/properties"/>
    <ds:schemaRef ds:uri="http://schemas.microsoft.com/office/infopath/2007/PartnerControls"/>
    <ds:schemaRef ds:uri="cdc53468-a294-449b-82c2-51c2bbbe9a59"/>
    <ds:schemaRef ds:uri="http://schemas.microsoft.com/sharepoint/v3"/>
    <ds:schemaRef ds:uri="beae03a5-3024-4420-b474-f3eb39a920f9"/>
  </ds:schemaRefs>
</ds:datastoreItem>
</file>

<file path=customXml/itemProps2.xml><?xml version="1.0" encoding="utf-8"?>
<ds:datastoreItem xmlns:ds="http://schemas.openxmlformats.org/officeDocument/2006/customXml" ds:itemID="{71AED9F5-5061-46EF-8960-361327F891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B50DD5-D577-44F5-8E2E-F328D75BF524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FBF163A6-E64A-42EE-9C02-3CE85DB500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dc53468-a294-449b-82c2-51c2bbbe9a59"/>
    <ds:schemaRef ds:uri="d8eff223-ecce-40a9-ae9a-e9586bd90f7e"/>
    <ds:schemaRef ds:uri="beae03a5-3024-4420-b474-f3eb39a920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38FF866-7A5C-4197-ABB8-7BA88EC37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VEGHALES1.dot</Template>
  <TotalTime>1293</TotalTime>
  <Pages>4</Pages>
  <Words>700</Words>
  <Characters>4049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[Click and type Name]</vt:lpstr>
    </vt:vector>
  </TitlesOfParts>
  <Company>Customer Service Direct</Company>
  <LinksUpToDate>false</LinksUpToDate>
  <CharactersWithSpaces>4740</CharactersWithSpaces>
  <SharedDoc>false</SharedDoc>
  <HLinks>
    <vt:vector size="6" baseType="variant">
      <vt:variant>
        <vt:i4>7012375</vt:i4>
      </vt:variant>
      <vt:variant>
        <vt:i4>0</vt:i4>
      </vt:variant>
      <vt:variant>
        <vt:i4>0</vt:i4>
      </vt:variant>
      <vt:variant>
        <vt:i4>5</vt:i4>
      </vt:variant>
      <vt:variant>
        <vt:lpwstr>mailto:halesworthsdc@suffolk.gov.uk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Armstrong Close</dc:title>
  <dc:creator>Diane Norman</dc:creator>
  <cp:lastModifiedBy>Georgie Power</cp:lastModifiedBy>
  <cp:revision>112</cp:revision>
  <cp:lastPrinted>2018-10-16T09:57:00Z</cp:lastPrinted>
  <dcterms:created xsi:type="dcterms:W3CDTF">2020-11-18T16:06:00Z</dcterms:created>
  <dcterms:modified xsi:type="dcterms:W3CDTF">2023-07-17T10:07:53Z</dcterms:modified>
  <cp:keywords>
  </cp:keywords>
  <dc:subject>
  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TaxHTField">
    <vt:lpwstr/>
  </property>
  <property fmtid="{D5CDD505-2E9C-101B-9397-08002B2CF9AE}" pid="3" name="TaxKeyword">
    <vt:lpwstr/>
  </property>
  <property fmtid="{D5CDD505-2E9C-101B-9397-08002B2CF9AE}" pid="4" name="TaxCatchAll">
    <vt:lpwstr/>
  </property>
  <property fmtid="{D5CDD505-2E9C-101B-9397-08002B2CF9AE}" pid="5" name="PublishingExpirationDate">
    <vt:lpwstr/>
  </property>
  <property fmtid="{D5CDD505-2E9C-101B-9397-08002B2CF9AE}" pid="6" name="PublishingStartDate">
    <vt:lpwstr/>
  </property>
  <property fmtid="{D5CDD505-2E9C-101B-9397-08002B2CF9AE}" pid="7" name="ContentTypeId">
    <vt:lpwstr>0x010100C9F0A89D88EF1144814F1D30C008039D</vt:lpwstr>
  </property>
  <property fmtid="{D5CDD505-2E9C-101B-9397-08002B2CF9AE}" pid="8" name="MediaServiceImageTags">
    <vt:lpwstr/>
  </property>
</Properties>
</file>